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/>
  <w:body>
    <w:p w14:paraId="64C497AB" w14:textId="77777777" w:rsidR="00641F5F" w:rsidRDefault="00641F5F" w:rsidP="00641F5F">
      <w:pPr>
        <w:spacing w:line="360" w:lineRule="auto"/>
        <w:jc w:val="center"/>
        <w:rPr>
          <w:rFonts w:hint="eastAsia"/>
          <w:sz w:val="44"/>
          <w:szCs w:val="44"/>
        </w:rPr>
      </w:pPr>
      <w:r w:rsidRPr="0034006E">
        <w:rPr>
          <w:rFonts w:hint="eastAsia"/>
          <w:b/>
          <w:sz w:val="44"/>
          <w:szCs w:val="44"/>
        </w:rPr>
        <w:t>项目</w:t>
      </w:r>
      <w:r>
        <w:rPr>
          <w:rFonts w:hint="eastAsia"/>
          <w:b/>
          <w:sz w:val="44"/>
          <w:szCs w:val="44"/>
        </w:rPr>
        <w:t>售后</w:t>
      </w:r>
      <w:r w:rsidRPr="0034006E">
        <w:rPr>
          <w:rFonts w:hint="eastAsia"/>
          <w:b/>
          <w:sz w:val="44"/>
          <w:szCs w:val="44"/>
        </w:rPr>
        <w:t>服务单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96"/>
        <w:gridCol w:w="2832"/>
        <w:gridCol w:w="1704"/>
        <w:gridCol w:w="3170"/>
      </w:tblGrid>
      <w:tr w:rsidR="00641F5F" w:rsidRPr="00E858E1" w14:paraId="197D9E0D" w14:textId="77777777" w:rsidTr="00823CB8">
        <w:trPr>
          <w:trHeight w:val="360"/>
        </w:trPr>
        <w:tc>
          <w:tcPr>
            <w:tcW w:w="902" w:type="pct"/>
            <w:shd w:val="clear" w:color="auto" w:fill="D9E2F3" w:themeFill="accent1" w:themeFillTint="33"/>
            <w:vAlign w:val="center"/>
          </w:tcPr>
          <w:p w14:paraId="64FB613F" w14:textId="77777777" w:rsidR="00641F5F" w:rsidRPr="00E858E1" w:rsidRDefault="00641F5F" w:rsidP="00823CB8">
            <w:pPr>
              <w:spacing w:line="276" w:lineRule="auto"/>
              <w:rPr>
                <w:rFonts w:hint="eastAsia"/>
                <w:b/>
                <w:bCs/>
                <w:sz w:val="21"/>
                <w:szCs w:val="21"/>
              </w:rPr>
            </w:pPr>
            <w:r w:rsidRPr="00E858E1">
              <w:rPr>
                <w:rFonts w:hint="eastAsia"/>
                <w:b/>
                <w:sz w:val="21"/>
                <w:szCs w:val="21"/>
              </w:rPr>
              <w:t>项目编号</w:t>
            </w:r>
          </w:p>
        </w:tc>
        <w:tc>
          <w:tcPr>
            <w:tcW w:w="1506" w:type="pct"/>
            <w:shd w:val="clear" w:color="auto" w:fill="auto"/>
            <w:vAlign w:val="center"/>
          </w:tcPr>
          <w:p w14:paraId="1ACE9DD5" w14:textId="38D23916" w:rsidR="00641F5F" w:rsidRPr="00E858E1" w:rsidRDefault="009D69EA" w:rsidP="00823CB8">
            <w:pPr>
              <w:spacing w:line="276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LA22A07</w:t>
            </w:r>
          </w:p>
        </w:tc>
        <w:tc>
          <w:tcPr>
            <w:tcW w:w="906" w:type="pct"/>
            <w:shd w:val="clear" w:color="auto" w:fill="D9E2F3" w:themeFill="accent1" w:themeFillTint="33"/>
            <w:vAlign w:val="center"/>
          </w:tcPr>
          <w:p w14:paraId="0389B618" w14:textId="77777777" w:rsidR="00641F5F" w:rsidRPr="00E858E1" w:rsidRDefault="00641F5F" w:rsidP="00823CB8">
            <w:pPr>
              <w:spacing w:line="276" w:lineRule="auto"/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项目名称</w:t>
            </w:r>
          </w:p>
        </w:tc>
        <w:tc>
          <w:tcPr>
            <w:tcW w:w="1686" w:type="pct"/>
            <w:shd w:val="clear" w:color="auto" w:fill="auto"/>
            <w:vAlign w:val="center"/>
          </w:tcPr>
          <w:p w14:paraId="551B75A8" w14:textId="2063304C" w:rsidR="00641F5F" w:rsidRPr="00E858E1" w:rsidRDefault="009D69EA" w:rsidP="00823CB8">
            <w:pPr>
              <w:spacing w:line="276" w:lineRule="auto"/>
              <w:rPr>
                <w:rFonts w:hint="eastAsia"/>
                <w:sz w:val="21"/>
                <w:szCs w:val="21"/>
              </w:rPr>
            </w:pPr>
            <w:r w:rsidRPr="009D69EA">
              <w:rPr>
                <w:rFonts w:hint="eastAsia"/>
                <w:sz w:val="21"/>
                <w:szCs w:val="21"/>
              </w:rPr>
              <w:t>青汽端拾器立体库</w:t>
            </w:r>
          </w:p>
        </w:tc>
      </w:tr>
      <w:tr w:rsidR="00641F5F" w:rsidRPr="00E858E1" w14:paraId="589C570E" w14:textId="77777777" w:rsidTr="00823CB8">
        <w:trPr>
          <w:trHeight w:val="360"/>
        </w:trPr>
        <w:tc>
          <w:tcPr>
            <w:tcW w:w="902" w:type="pct"/>
            <w:shd w:val="clear" w:color="auto" w:fill="D9E2F3" w:themeFill="accent1" w:themeFillTint="33"/>
            <w:vAlign w:val="center"/>
          </w:tcPr>
          <w:p w14:paraId="03252168" w14:textId="77777777" w:rsidR="00641F5F" w:rsidRPr="00E858E1" w:rsidRDefault="00641F5F" w:rsidP="00823CB8">
            <w:pPr>
              <w:spacing w:line="276" w:lineRule="auto"/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项目投产日期</w:t>
            </w:r>
          </w:p>
        </w:tc>
        <w:tc>
          <w:tcPr>
            <w:tcW w:w="1506" w:type="pct"/>
            <w:shd w:val="clear" w:color="auto" w:fill="auto"/>
            <w:vAlign w:val="center"/>
          </w:tcPr>
          <w:p w14:paraId="427F4D9A" w14:textId="77777777" w:rsidR="00641F5F" w:rsidRPr="00E858E1" w:rsidRDefault="00641F5F" w:rsidP="00823CB8">
            <w:pPr>
              <w:spacing w:line="276" w:lineRule="auto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6" w:type="pct"/>
            <w:shd w:val="clear" w:color="auto" w:fill="D9E2F3" w:themeFill="accent1" w:themeFillTint="33"/>
            <w:vAlign w:val="center"/>
          </w:tcPr>
          <w:p w14:paraId="28D0D6FB" w14:textId="77777777" w:rsidR="00641F5F" w:rsidRDefault="00641F5F" w:rsidP="00823CB8">
            <w:pPr>
              <w:spacing w:line="276" w:lineRule="auto"/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产线累计产量</w:t>
            </w:r>
          </w:p>
        </w:tc>
        <w:tc>
          <w:tcPr>
            <w:tcW w:w="1686" w:type="pct"/>
            <w:shd w:val="clear" w:color="auto" w:fill="auto"/>
            <w:vAlign w:val="center"/>
          </w:tcPr>
          <w:p w14:paraId="6ED410FB" w14:textId="77777777" w:rsidR="00641F5F" w:rsidRPr="00E858E1" w:rsidRDefault="00641F5F" w:rsidP="00823CB8">
            <w:pPr>
              <w:spacing w:line="276" w:lineRule="auto"/>
              <w:rPr>
                <w:rFonts w:hint="eastAsia"/>
                <w:sz w:val="21"/>
                <w:szCs w:val="21"/>
              </w:rPr>
            </w:pPr>
          </w:p>
        </w:tc>
      </w:tr>
      <w:tr w:rsidR="00641F5F" w:rsidRPr="00E858E1" w14:paraId="041C1F0F" w14:textId="77777777" w:rsidTr="00823CB8">
        <w:trPr>
          <w:trHeight w:val="360"/>
        </w:trPr>
        <w:tc>
          <w:tcPr>
            <w:tcW w:w="902" w:type="pct"/>
            <w:shd w:val="clear" w:color="auto" w:fill="D9E2F3" w:themeFill="accent1" w:themeFillTint="33"/>
            <w:vAlign w:val="center"/>
          </w:tcPr>
          <w:p w14:paraId="00C4A741" w14:textId="77777777" w:rsidR="00641F5F" w:rsidRPr="00E858E1" w:rsidRDefault="00641F5F" w:rsidP="00823CB8">
            <w:pPr>
              <w:spacing w:line="276" w:lineRule="auto"/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服务用户</w:t>
            </w:r>
          </w:p>
        </w:tc>
        <w:tc>
          <w:tcPr>
            <w:tcW w:w="1506" w:type="pct"/>
            <w:shd w:val="clear" w:color="auto" w:fill="auto"/>
            <w:vAlign w:val="center"/>
          </w:tcPr>
          <w:p w14:paraId="1351230F" w14:textId="43168112" w:rsidR="00641F5F" w:rsidRPr="00E858E1" w:rsidRDefault="009D69EA" w:rsidP="00823CB8">
            <w:pPr>
              <w:spacing w:line="276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青岛一汽解放有限公司</w:t>
            </w:r>
          </w:p>
        </w:tc>
        <w:tc>
          <w:tcPr>
            <w:tcW w:w="906" w:type="pct"/>
            <w:shd w:val="clear" w:color="auto" w:fill="D9E2F3" w:themeFill="accent1" w:themeFillTint="33"/>
            <w:vAlign w:val="center"/>
          </w:tcPr>
          <w:p w14:paraId="2ABAC401" w14:textId="77777777" w:rsidR="00641F5F" w:rsidRDefault="00641F5F" w:rsidP="00823CB8">
            <w:pPr>
              <w:spacing w:line="276" w:lineRule="auto"/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服务地点</w:t>
            </w:r>
          </w:p>
        </w:tc>
        <w:tc>
          <w:tcPr>
            <w:tcW w:w="1686" w:type="pct"/>
            <w:shd w:val="clear" w:color="auto" w:fill="auto"/>
            <w:vAlign w:val="center"/>
          </w:tcPr>
          <w:p w14:paraId="59FE1944" w14:textId="5E2D21CE" w:rsidR="00641F5F" w:rsidRPr="00E858E1" w:rsidRDefault="009D69EA" w:rsidP="00823CB8">
            <w:pPr>
              <w:spacing w:line="276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青岛</w:t>
            </w:r>
          </w:p>
        </w:tc>
      </w:tr>
      <w:tr w:rsidR="00641F5F" w:rsidRPr="00E858E1" w14:paraId="3AC0F57B" w14:textId="77777777" w:rsidTr="00823CB8">
        <w:trPr>
          <w:trHeight w:val="360"/>
        </w:trPr>
        <w:tc>
          <w:tcPr>
            <w:tcW w:w="902" w:type="pct"/>
            <w:shd w:val="clear" w:color="auto" w:fill="D9E2F3" w:themeFill="accent1" w:themeFillTint="33"/>
            <w:vAlign w:val="center"/>
          </w:tcPr>
          <w:p w14:paraId="45E03A0C" w14:textId="77777777" w:rsidR="00641F5F" w:rsidRPr="00E858E1" w:rsidRDefault="00641F5F" w:rsidP="00823CB8">
            <w:pPr>
              <w:spacing w:line="276" w:lineRule="auto"/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服务时间</w:t>
            </w:r>
          </w:p>
        </w:tc>
        <w:tc>
          <w:tcPr>
            <w:tcW w:w="1506" w:type="pct"/>
            <w:shd w:val="clear" w:color="auto" w:fill="auto"/>
            <w:vAlign w:val="center"/>
          </w:tcPr>
          <w:p w14:paraId="461FAFA8" w14:textId="22035EC0" w:rsidR="00641F5F" w:rsidRPr="00E858E1" w:rsidRDefault="009D69EA" w:rsidP="00823CB8">
            <w:pPr>
              <w:spacing w:line="276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2024.11.25-2024.11.27</w:t>
            </w:r>
          </w:p>
        </w:tc>
        <w:tc>
          <w:tcPr>
            <w:tcW w:w="906" w:type="pct"/>
            <w:shd w:val="clear" w:color="auto" w:fill="D9E2F3" w:themeFill="accent1" w:themeFillTint="33"/>
            <w:vAlign w:val="center"/>
          </w:tcPr>
          <w:p w14:paraId="48A29CF1" w14:textId="77777777" w:rsidR="00641F5F" w:rsidRDefault="00641F5F" w:rsidP="00823CB8">
            <w:pPr>
              <w:spacing w:line="276" w:lineRule="auto"/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共计天数</w:t>
            </w:r>
          </w:p>
        </w:tc>
        <w:tc>
          <w:tcPr>
            <w:tcW w:w="1686" w:type="pct"/>
            <w:shd w:val="clear" w:color="auto" w:fill="auto"/>
            <w:vAlign w:val="center"/>
          </w:tcPr>
          <w:p w14:paraId="216BAC62" w14:textId="537A57EB" w:rsidR="00641F5F" w:rsidRPr="00E858E1" w:rsidRDefault="009D69EA" w:rsidP="00823CB8">
            <w:pPr>
              <w:spacing w:line="276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3</w:t>
            </w:r>
          </w:p>
        </w:tc>
      </w:tr>
      <w:tr w:rsidR="00641F5F" w:rsidRPr="00E858E1" w14:paraId="28C82F6B" w14:textId="77777777" w:rsidTr="00823CB8">
        <w:trPr>
          <w:trHeight w:val="360"/>
        </w:trPr>
        <w:tc>
          <w:tcPr>
            <w:tcW w:w="902" w:type="pct"/>
            <w:shd w:val="clear" w:color="auto" w:fill="D9E2F3" w:themeFill="accent1" w:themeFillTint="33"/>
            <w:vAlign w:val="center"/>
            <w:hideMark/>
          </w:tcPr>
          <w:p w14:paraId="17964D46" w14:textId="77777777" w:rsidR="00641F5F" w:rsidRPr="0031722D" w:rsidRDefault="00641F5F" w:rsidP="00823CB8">
            <w:pPr>
              <w:spacing w:line="276" w:lineRule="auto"/>
              <w:rPr>
                <w:rFonts w:hint="eastAsia"/>
                <w:b/>
                <w:bCs/>
                <w:sz w:val="11"/>
                <w:szCs w:val="11"/>
              </w:rPr>
            </w:pPr>
            <w:r>
              <w:rPr>
                <w:rFonts w:hint="eastAsia"/>
                <w:b/>
                <w:sz w:val="21"/>
                <w:szCs w:val="21"/>
              </w:rPr>
              <w:t>服务</w:t>
            </w:r>
            <w:r w:rsidRPr="0031722D">
              <w:rPr>
                <w:rFonts w:hint="eastAsia"/>
                <w:b/>
                <w:sz w:val="21"/>
                <w:szCs w:val="21"/>
              </w:rPr>
              <w:t>编号</w:t>
            </w:r>
          </w:p>
        </w:tc>
        <w:tc>
          <w:tcPr>
            <w:tcW w:w="1506" w:type="pct"/>
            <w:shd w:val="clear" w:color="auto" w:fill="auto"/>
            <w:vAlign w:val="center"/>
          </w:tcPr>
          <w:p w14:paraId="7C1F24E2" w14:textId="77777777" w:rsidR="00641F5F" w:rsidRPr="00A4528F" w:rsidRDefault="00641F5F" w:rsidP="00823CB8">
            <w:pPr>
              <w:spacing w:line="276" w:lineRule="auto"/>
              <w:rPr>
                <w:rFonts w:hint="eastAsia"/>
                <w:sz w:val="21"/>
                <w:szCs w:val="21"/>
              </w:rPr>
            </w:pPr>
          </w:p>
        </w:tc>
        <w:tc>
          <w:tcPr>
            <w:tcW w:w="906" w:type="pct"/>
            <w:shd w:val="clear" w:color="auto" w:fill="D9E2F3" w:themeFill="accent1" w:themeFillTint="33"/>
            <w:vAlign w:val="center"/>
          </w:tcPr>
          <w:p w14:paraId="51D6E39E" w14:textId="77777777" w:rsidR="00641F5F" w:rsidRPr="00A4528F" w:rsidRDefault="00641F5F" w:rsidP="00823CB8">
            <w:pPr>
              <w:spacing w:line="276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服务人员</w:t>
            </w:r>
          </w:p>
        </w:tc>
        <w:tc>
          <w:tcPr>
            <w:tcW w:w="1686" w:type="pct"/>
            <w:shd w:val="clear" w:color="auto" w:fill="auto"/>
            <w:vAlign w:val="center"/>
          </w:tcPr>
          <w:p w14:paraId="3BE7056E" w14:textId="5C0F8252" w:rsidR="00641F5F" w:rsidRPr="00A4528F" w:rsidRDefault="009D69EA" w:rsidP="00823CB8">
            <w:pPr>
              <w:spacing w:line="276" w:lineRule="auto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柯俊杰</w:t>
            </w:r>
          </w:p>
        </w:tc>
      </w:tr>
      <w:tr w:rsidR="00641F5F" w:rsidRPr="00E858E1" w14:paraId="12A52CED" w14:textId="77777777" w:rsidTr="00823CB8">
        <w:trPr>
          <w:trHeight w:val="2835"/>
        </w:trPr>
        <w:tc>
          <w:tcPr>
            <w:tcW w:w="902" w:type="pct"/>
            <w:shd w:val="clear" w:color="auto" w:fill="D9E2F3" w:themeFill="accent1" w:themeFillTint="33"/>
            <w:vAlign w:val="center"/>
          </w:tcPr>
          <w:p w14:paraId="22CFE946" w14:textId="77777777" w:rsidR="00641F5F" w:rsidRPr="00E858E1" w:rsidRDefault="00641F5F" w:rsidP="00823CB8">
            <w:pPr>
              <w:spacing w:line="276" w:lineRule="auto"/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目的及事由</w:t>
            </w:r>
          </w:p>
        </w:tc>
        <w:tc>
          <w:tcPr>
            <w:tcW w:w="4098" w:type="pct"/>
            <w:gridSpan w:val="3"/>
            <w:shd w:val="clear" w:color="auto" w:fill="auto"/>
          </w:tcPr>
          <w:p w14:paraId="1D34EE42" w14:textId="77D10912" w:rsidR="00641F5F" w:rsidRPr="0031722D" w:rsidRDefault="00C818BC" w:rsidP="00823CB8">
            <w:pPr>
              <w:spacing w:line="276" w:lineRule="auto"/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客户</w:t>
            </w:r>
            <w:r w:rsidR="00065F0E">
              <w:rPr>
                <w:rFonts w:hint="eastAsia"/>
                <w:sz w:val="21"/>
                <w:szCs w:val="21"/>
              </w:rPr>
              <w:t>现场</w:t>
            </w:r>
            <w:r w:rsidR="009D69EA">
              <w:rPr>
                <w:rFonts w:hint="eastAsia"/>
                <w:sz w:val="21"/>
                <w:szCs w:val="21"/>
              </w:rPr>
              <w:t>做一次培训以及处理培训过程中可能提出的问题</w:t>
            </w:r>
          </w:p>
        </w:tc>
      </w:tr>
      <w:tr w:rsidR="00641F5F" w:rsidRPr="00E858E1" w14:paraId="15B8B408" w14:textId="77777777" w:rsidTr="00823CB8">
        <w:trPr>
          <w:trHeight w:val="4535"/>
        </w:trPr>
        <w:tc>
          <w:tcPr>
            <w:tcW w:w="902" w:type="pct"/>
            <w:shd w:val="clear" w:color="auto" w:fill="D9E2F3" w:themeFill="accent1" w:themeFillTint="33"/>
            <w:vAlign w:val="center"/>
          </w:tcPr>
          <w:p w14:paraId="65B9367E" w14:textId="77777777" w:rsidR="00641F5F" w:rsidRPr="0031722D" w:rsidRDefault="00641F5F" w:rsidP="00823CB8">
            <w:pPr>
              <w:spacing w:line="276" w:lineRule="auto"/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服务内容及成果</w:t>
            </w:r>
          </w:p>
        </w:tc>
        <w:tc>
          <w:tcPr>
            <w:tcW w:w="4098" w:type="pct"/>
            <w:gridSpan w:val="3"/>
            <w:shd w:val="clear" w:color="auto" w:fill="auto"/>
          </w:tcPr>
          <w:p w14:paraId="7FFF4D13" w14:textId="43871CFD" w:rsidR="00641F5F" w:rsidRPr="009D69EA" w:rsidRDefault="009D69EA" w:rsidP="009D69EA">
            <w:pPr>
              <w:pStyle w:val="ab"/>
              <w:numPr>
                <w:ilvl w:val="0"/>
                <w:numId w:val="17"/>
              </w:numPr>
              <w:spacing w:line="276" w:lineRule="auto"/>
              <w:ind w:firstLineChars="0"/>
              <w:jc w:val="both"/>
              <w:rPr>
                <w:rFonts w:hint="eastAsia"/>
                <w:sz w:val="21"/>
                <w:szCs w:val="21"/>
              </w:rPr>
            </w:pPr>
            <w:r w:rsidRPr="009D69EA">
              <w:rPr>
                <w:rFonts w:hint="eastAsia"/>
                <w:sz w:val="21"/>
                <w:szCs w:val="21"/>
              </w:rPr>
              <w:t>对WMS软件进行</w:t>
            </w:r>
            <w:r w:rsidR="001E69EA">
              <w:rPr>
                <w:rFonts w:hint="eastAsia"/>
                <w:sz w:val="21"/>
                <w:szCs w:val="21"/>
              </w:rPr>
              <w:t>操作</w:t>
            </w:r>
            <w:r w:rsidRPr="009D69EA">
              <w:rPr>
                <w:rFonts w:hint="eastAsia"/>
                <w:sz w:val="21"/>
                <w:szCs w:val="21"/>
              </w:rPr>
              <w:t>培训</w:t>
            </w:r>
          </w:p>
          <w:p w14:paraId="0D6C7B09" w14:textId="411D621B" w:rsidR="009D69EA" w:rsidRPr="009D69EA" w:rsidRDefault="009D69EA" w:rsidP="009D69EA">
            <w:pPr>
              <w:pStyle w:val="ab"/>
              <w:numPr>
                <w:ilvl w:val="0"/>
                <w:numId w:val="17"/>
              </w:numPr>
              <w:spacing w:line="276" w:lineRule="auto"/>
              <w:ind w:firstLineChars="0"/>
              <w:jc w:val="both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处理培训中提出的问题，包括同一产线限制60秒内不能连续下料、增加删除库存和添加库存、PDA查询条件失效等</w:t>
            </w:r>
          </w:p>
        </w:tc>
      </w:tr>
      <w:tr w:rsidR="00641F5F" w:rsidRPr="00E858E1" w14:paraId="742ED971" w14:textId="77777777" w:rsidTr="00823CB8">
        <w:trPr>
          <w:trHeight w:val="1701"/>
        </w:trPr>
        <w:tc>
          <w:tcPr>
            <w:tcW w:w="902" w:type="pct"/>
            <w:shd w:val="clear" w:color="auto" w:fill="D9E2F3" w:themeFill="accent1" w:themeFillTint="33"/>
            <w:vAlign w:val="center"/>
          </w:tcPr>
          <w:p w14:paraId="69DF4D60" w14:textId="77777777" w:rsidR="00641F5F" w:rsidRDefault="00641F5F" w:rsidP="00823CB8">
            <w:pPr>
              <w:spacing w:line="276" w:lineRule="auto"/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用户结果确认及评价</w:t>
            </w:r>
          </w:p>
        </w:tc>
        <w:tc>
          <w:tcPr>
            <w:tcW w:w="4098" w:type="pct"/>
            <w:gridSpan w:val="3"/>
            <w:shd w:val="clear" w:color="auto" w:fill="auto"/>
          </w:tcPr>
          <w:p w14:paraId="36A85E1A" w14:textId="77777777" w:rsidR="00641F5F" w:rsidRPr="0031722D" w:rsidRDefault="00641F5F" w:rsidP="00823CB8">
            <w:pPr>
              <w:spacing w:line="276" w:lineRule="auto"/>
              <w:jc w:val="both"/>
              <w:rPr>
                <w:rFonts w:hint="eastAsia"/>
                <w:bCs/>
                <w:sz w:val="21"/>
                <w:szCs w:val="21"/>
              </w:rPr>
            </w:pPr>
          </w:p>
        </w:tc>
      </w:tr>
      <w:tr w:rsidR="00641F5F" w:rsidRPr="00E858E1" w14:paraId="1C4A3DFE" w14:textId="77777777" w:rsidTr="00823CB8">
        <w:trPr>
          <w:trHeight w:val="1701"/>
        </w:trPr>
        <w:tc>
          <w:tcPr>
            <w:tcW w:w="902" w:type="pct"/>
            <w:shd w:val="clear" w:color="auto" w:fill="D9E2F3" w:themeFill="accent1" w:themeFillTint="33"/>
            <w:vAlign w:val="center"/>
          </w:tcPr>
          <w:p w14:paraId="4458C7A0" w14:textId="77777777" w:rsidR="00641F5F" w:rsidRDefault="00641F5F" w:rsidP="00823CB8">
            <w:pPr>
              <w:spacing w:line="276" w:lineRule="auto"/>
              <w:rPr>
                <w:rFonts w:hint="eastAsia"/>
                <w:b/>
                <w:sz w:val="21"/>
                <w:szCs w:val="21"/>
              </w:rPr>
            </w:pPr>
            <w:r>
              <w:rPr>
                <w:rFonts w:hint="eastAsia"/>
                <w:b/>
                <w:sz w:val="21"/>
                <w:szCs w:val="21"/>
              </w:rPr>
              <w:t>用户签名及日期</w:t>
            </w:r>
          </w:p>
        </w:tc>
        <w:tc>
          <w:tcPr>
            <w:tcW w:w="4098" w:type="pct"/>
            <w:gridSpan w:val="3"/>
            <w:shd w:val="clear" w:color="auto" w:fill="auto"/>
          </w:tcPr>
          <w:p w14:paraId="1CEF1D78" w14:textId="77777777" w:rsidR="00641F5F" w:rsidRPr="0031722D" w:rsidRDefault="00641F5F" w:rsidP="00823CB8">
            <w:pPr>
              <w:spacing w:line="276" w:lineRule="auto"/>
              <w:jc w:val="both"/>
              <w:rPr>
                <w:rFonts w:hint="eastAsia"/>
                <w:bCs/>
                <w:sz w:val="21"/>
                <w:szCs w:val="21"/>
              </w:rPr>
            </w:pPr>
          </w:p>
        </w:tc>
      </w:tr>
    </w:tbl>
    <w:p w14:paraId="6738F1FE" w14:textId="77777777" w:rsidR="00641F5F" w:rsidRPr="00C15402" w:rsidRDefault="00641F5F" w:rsidP="00641F5F">
      <w:pPr>
        <w:rPr>
          <w:rFonts w:hint="eastAsia"/>
        </w:rPr>
      </w:pPr>
    </w:p>
    <w:p w14:paraId="0EA88A5F" w14:textId="77777777" w:rsidR="008D5B54" w:rsidRPr="00DA35B3" w:rsidRDefault="008D5B54" w:rsidP="00081664">
      <w:pPr>
        <w:spacing w:line="276" w:lineRule="auto"/>
        <w:ind w:firstLineChars="200" w:firstLine="480"/>
        <w:rPr>
          <w:rFonts w:hint="eastAsia"/>
          <w:sz w:val="21"/>
          <w:szCs w:val="21"/>
        </w:rPr>
      </w:pPr>
    </w:p>
    <w:sectPr w:rsidR="008D5B54" w:rsidRPr="00DA35B3" w:rsidSect="00BF4B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624" w:right="1247" w:bottom="964" w:left="1247" w:header="850" w:footer="227" w:gutter="0"/>
      <w:cols w:space="720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3CD899" w14:textId="77777777" w:rsidR="00CD13BE" w:rsidRDefault="00CD13BE">
      <w:pPr>
        <w:rPr>
          <w:rFonts w:hint="eastAsia"/>
        </w:rPr>
      </w:pPr>
      <w:r>
        <w:separator/>
      </w:r>
    </w:p>
  </w:endnote>
  <w:endnote w:type="continuationSeparator" w:id="0">
    <w:p w14:paraId="106E34B9" w14:textId="77777777" w:rsidR="00CD13BE" w:rsidRDefault="00CD13B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55">
    <w:altName w:val="Arial"/>
    <w:charset w:val="00"/>
    <w:family w:val="swiss"/>
    <w:pitch w:val="default"/>
    <w:sig w:usb0="00000000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F6BE064" w14:textId="77777777" w:rsidR="00EE0821" w:rsidRDefault="00EE0821">
    <w:pPr>
      <w:pStyle w:val="a4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28C0FAD" w14:textId="77777777" w:rsidR="006C2CC5" w:rsidRPr="00140087" w:rsidRDefault="00516D37" w:rsidP="003B55D5">
    <w:pPr>
      <w:pStyle w:val="a4"/>
      <w:ind w:firstLineChars="1633" w:firstLine="2939"/>
      <w:jc w:val="center"/>
      <w:rPr>
        <w:rFonts w:ascii="宋体" w:eastAsia="宋体" w:hAnsi="宋体" w:hint="eastAsia"/>
        <w:szCs w:val="18"/>
        <w:lang w:val="de-DE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8752" behindDoc="0" locked="0" layoutInCell="1" allowOverlap="1" wp14:anchorId="47DEE90B" wp14:editId="4D9F2489">
              <wp:simplePos x="0" y="0"/>
              <wp:positionH relativeFrom="page">
                <wp:posOffset>518160</wp:posOffset>
              </wp:positionH>
              <wp:positionV relativeFrom="paragraph">
                <wp:posOffset>-252731</wp:posOffset>
              </wp:positionV>
              <wp:extent cx="6480175" cy="0"/>
              <wp:effectExtent l="0" t="0" r="0" b="0"/>
              <wp:wrapNone/>
              <wp:docPr id="12" name="直接连接符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80175" cy="0"/>
                      </a:xfrm>
                      <a:prstGeom prst="line">
                        <a:avLst/>
                      </a:prstGeom>
                      <a:noFill/>
                      <a:ln w="25400" cap="flat" cmpd="sng" algn="ctr">
                        <a:solidFill>
                          <a:srgbClr val="4472C4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3D209C12" id="直接连接符 12" o:spid="_x0000_s1026" style="position:absolute;left:0;text-align:left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text;mso-width-percent:0;mso-height-percent:0;mso-width-relative:margin;mso-height-relative:margin" from="40.8pt,-19.9pt" to="551.05pt,-1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" strokecolor="#4472c4" strokeweight="2pt">
              <v:stroke joinstyle="miter"/>
              <o:lock v:ext="edit" shapetype="f"/>
              <w10:wrap anchorx="page"/>
            </v:line>
          </w:pict>
        </mc:Fallback>
      </mc:AlternateContent>
    </w:r>
    <w:r w:rsidR="00466515" w:rsidRPr="00140087">
      <w:rPr>
        <w:rFonts w:ascii="宋体" w:eastAsia="宋体" w:hAnsi="宋体" w:hint="eastAsia"/>
        <w:szCs w:val="18"/>
      </w:rPr>
      <w:t>第</w:t>
    </w:r>
    <w:r w:rsidR="00466515" w:rsidRPr="00140087">
      <w:rPr>
        <w:rFonts w:ascii="宋体" w:eastAsia="宋体" w:hAnsi="宋体"/>
        <w:szCs w:val="18"/>
        <w:lang w:val="zh-CN"/>
      </w:rPr>
      <w:t xml:space="preserve"> </w:t>
    </w:r>
    <w:r w:rsidR="00466515" w:rsidRPr="00140087">
      <w:rPr>
        <w:rFonts w:ascii="宋体" w:eastAsia="宋体" w:hAnsi="宋体"/>
        <w:szCs w:val="18"/>
      </w:rPr>
      <w:fldChar w:fldCharType="begin"/>
    </w:r>
    <w:r w:rsidR="00466515" w:rsidRPr="00140087">
      <w:rPr>
        <w:rFonts w:ascii="宋体" w:eastAsia="宋体" w:hAnsi="宋体"/>
        <w:szCs w:val="18"/>
      </w:rPr>
      <w:instrText>PAGE</w:instrText>
    </w:r>
    <w:r w:rsidR="00466515" w:rsidRPr="00140087">
      <w:rPr>
        <w:rFonts w:ascii="宋体" w:eastAsia="宋体" w:hAnsi="宋体"/>
        <w:szCs w:val="18"/>
      </w:rPr>
      <w:fldChar w:fldCharType="separate"/>
    </w:r>
    <w:r w:rsidR="00466515" w:rsidRPr="00140087">
      <w:rPr>
        <w:rFonts w:ascii="宋体" w:eastAsia="宋体" w:hAnsi="宋体"/>
        <w:szCs w:val="18"/>
        <w:lang w:val="zh-CN"/>
      </w:rPr>
      <w:t>2</w:t>
    </w:r>
    <w:r w:rsidR="00466515" w:rsidRPr="00140087">
      <w:rPr>
        <w:rFonts w:ascii="宋体" w:eastAsia="宋体" w:hAnsi="宋体"/>
        <w:szCs w:val="18"/>
      </w:rPr>
      <w:fldChar w:fldCharType="end"/>
    </w:r>
    <w:r w:rsidR="00466515" w:rsidRPr="00140087">
      <w:rPr>
        <w:rFonts w:ascii="宋体" w:hAnsi="宋体"/>
        <w:szCs w:val="18"/>
      </w:rPr>
      <w:t xml:space="preserve"> </w:t>
    </w:r>
    <w:r w:rsidR="00466515" w:rsidRPr="00140087">
      <w:rPr>
        <w:rFonts w:ascii="宋体" w:eastAsia="宋体" w:hAnsi="宋体" w:hint="eastAsia"/>
        <w:szCs w:val="18"/>
      </w:rPr>
      <w:t>页</w:t>
    </w:r>
    <w:r w:rsidR="00466515" w:rsidRPr="00140087">
      <w:rPr>
        <w:rFonts w:ascii="宋体" w:eastAsia="宋体" w:hAnsi="宋体"/>
        <w:szCs w:val="18"/>
        <w:lang w:val="zh-CN"/>
      </w:rPr>
      <w:t xml:space="preserve"> /</w:t>
    </w:r>
    <w:r w:rsidR="00466515" w:rsidRPr="00140087">
      <w:rPr>
        <w:rFonts w:ascii="宋体" w:hAnsi="宋体"/>
        <w:szCs w:val="18"/>
        <w:lang w:val="zh-CN"/>
      </w:rPr>
      <w:t xml:space="preserve"> </w:t>
    </w:r>
    <w:r w:rsidR="00466515" w:rsidRPr="00140087">
      <w:rPr>
        <w:rFonts w:ascii="宋体" w:eastAsia="宋体" w:hAnsi="宋体" w:hint="eastAsia"/>
        <w:szCs w:val="18"/>
        <w:lang w:val="zh-CN"/>
      </w:rPr>
      <w:t>共</w:t>
    </w:r>
    <w:r w:rsidR="00466515" w:rsidRPr="00140087">
      <w:rPr>
        <w:rFonts w:ascii="宋体" w:eastAsia="宋体" w:hAnsi="宋体"/>
        <w:szCs w:val="18"/>
        <w:lang w:val="zh-CN"/>
      </w:rPr>
      <w:t xml:space="preserve"> </w:t>
    </w:r>
    <w:r w:rsidR="00466515" w:rsidRPr="00140087">
      <w:rPr>
        <w:rFonts w:ascii="宋体" w:eastAsia="宋体" w:hAnsi="宋体"/>
        <w:szCs w:val="18"/>
      </w:rPr>
      <w:fldChar w:fldCharType="begin"/>
    </w:r>
    <w:r w:rsidR="00466515" w:rsidRPr="00140087">
      <w:rPr>
        <w:rFonts w:ascii="宋体" w:eastAsia="宋体" w:hAnsi="宋体"/>
        <w:szCs w:val="18"/>
      </w:rPr>
      <w:instrText>NUMPAGES</w:instrText>
    </w:r>
    <w:r w:rsidR="00466515" w:rsidRPr="00140087">
      <w:rPr>
        <w:rFonts w:ascii="宋体" w:eastAsia="宋体" w:hAnsi="宋体"/>
        <w:szCs w:val="18"/>
      </w:rPr>
      <w:fldChar w:fldCharType="separate"/>
    </w:r>
    <w:r w:rsidR="00466515" w:rsidRPr="00140087">
      <w:rPr>
        <w:rFonts w:ascii="宋体" w:eastAsia="宋体" w:hAnsi="宋体"/>
        <w:szCs w:val="18"/>
        <w:lang w:val="zh-CN"/>
      </w:rPr>
      <w:t>2</w:t>
    </w:r>
    <w:r w:rsidR="00466515" w:rsidRPr="00140087">
      <w:rPr>
        <w:rFonts w:ascii="宋体" w:eastAsia="宋体" w:hAnsi="宋体"/>
        <w:szCs w:val="18"/>
      </w:rPr>
      <w:fldChar w:fldCharType="end"/>
    </w:r>
    <w:r w:rsidR="00466515" w:rsidRPr="00140087">
      <w:rPr>
        <w:rFonts w:ascii="宋体" w:hAnsi="宋体"/>
        <w:szCs w:val="18"/>
      </w:rPr>
      <w:t xml:space="preserve"> </w:t>
    </w:r>
    <w:r w:rsidR="00466515" w:rsidRPr="00140087">
      <w:rPr>
        <w:rFonts w:ascii="宋体" w:eastAsia="宋体" w:hAnsi="宋体" w:hint="eastAsia"/>
        <w:szCs w:val="18"/>
      </w:rPr>
      <w:t>页</w:t>
    </w:r>
    <w:r w:rsidR="00140087">
      <w:rPr>
        <w:rFonts w:ascii="宋体" w:hAnsi="宋体"/>
        <w:szCs w:val="18"/>
      </w:rPr>
      <w:t xml:space="preserve">    </w:t>
    </w:r>
    <w:r w:rsidR="003B55D5">
      <w:rPr>
        <w:rFonts w:ascii="宋体" w:hAnsi="宋体"/>
        <w:szCs w:val="18"/>
      </w:rPr>
      <w:tab/>
    </w:r>
    <w:r w:rsidR="00140087">
      <w:rPr>
        <w:rFonts w:ascii="宋体" w:hAnsi="宋体"/>
        <w:szCs w:val="18"/>
      </w:rPr>
      <w:t xml:space="preserve">          </w:t>
    </w:r>
    <w:r w:rsidR="00140087" w:rsidRPr="00140087">
      <w:rPr>
        <w:rFonts w:ascii="宋体" w:hAnsi="宋体" w:hint="eastAsia"/>
        <w:i/>
        <w:iCs/>
        <w:vanish/>
        <w:szCs w:val="18"/>
      </w:rPr>
      <w:t>[</w:t>
    </w:r>
    <w:r w:rsidR="00140087" w:rsidRPr="00140087">
      <w:rPr>
        <w:rFonts w:ascii="宋体" w:hAnsi="宋体" w:hint="eastAsia"/>
        <w:i/>
        <w:iCs/>
        <w:vanish/>
        <w:szCs w:val="18"/>
      </w:rPr>
      <w:t>文件模板</w:t>
    </w:r>
    <w:r w:rsidR="00140087" w:rsidRPr="00140087">
      <w:rPr>
        <w:rFonts w:ascii="宋体" w:hAnsi="宋体" w:hint="eastAsia"/>
        <w:i/>
        <w:iCs/>
        <w:vanish/>
        <w:szCs w:val="18"/>
      </w:rPr>
      <w:t>v</w:t>
    </w:r>
    <w:r w:rsidR="00140087" w:rsidRPr="00140087">
      <w:rPr>
        <w:rFonts w:ascii="宋体" w:hAnsi="宋体"/>
        <w:i/>
        <w:iCs/>
        <w:vanish/>
        <w:szCs w:val="18"/>
      </w:rPr>
      <w:t>19</w:t>
    </w:r>
    <w:r w:rsidR="003B55D5">
      <w:rPr>
        <w:rFonts w:ascii="宋体" w:hAnsi="宋体"/>
        <w:i/>
        <w:iCs/>
        <w:vanish/>
        <w:szCs w:val="18"/>
      </w:rPr>
      <w:t>0328</w:t>
    </w:r>
    <w:r w:rsidR="00140087" w:rsidRPr="00140087">
      <w:rPr>
        <w:rFonts w:ascii="宋体" w:hAnsi="宋体"/>
        <w:i/>
        <w:iCs/>
        <w:vanish/>
        <w:szCs w:val="18"/>
      </w:rPr>
      <w:t>]</w:t>
    </w:r>
    <w:r w:rsidR="00466515" w:rsidRPr="00140087">
      <w:rPr>
        <w:rFonts w:ascii="宋体" w:hAnsi="宋体"/>
        <w:b/>
        <w:bCs/>
        <w:vanish/>
        <w:szCs w:val="18"/>
      </w:rPr>
      <w:tab/>
    </w:r>
    <w:r>
      <w:rPr>
        <w:noProof/>
      </w:rPr>
      <mc:AlternateContent>
        <mc:Choice Requires="wps">
          <w:drawing>
            <wp:anchor distT="4294967295" distB="4294967295" distL="114300" distR="114300" simplePos="0" relativeHeight="251657728" behindDoc="0" locked="0" layoutInCell="1" allowOverlap="1" wp14:anchorId="6D4977EE" wp14:editId="368ACF56">
              <wp:simplePos x="0" y="0"/>
              <wp:positionH relativeFrom="page">
                <wp:posOffset>796925</wp:posOffset>
              </wp:positionH>
              <wp:positionV relativeFrom="paragraph">
                <wp:posOffset>715644</wp:posOffset>
              </wp:positionV>
              <wp:extent cx="3768725" cy="0"/>
              <wp:effectExtent l="0" t="0" r="0" b="0"/>
              <wp:wrapNone/>
              <wp:docPr id="9" name="直接连接符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3768725" cy="0"/>
                      </a:xfrm>
                      <a:prstGeom prst="line">
                        <a:avLst/>
                      </a:prstGeom>
                      <a:noFill/>
                      <a:ln w="25400" cap="flat" cmpd="sng" algn="ctr">
                        <a:solidFill>
                          <a:srgbClr val="FF66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367E635" id="直接连接符 9" o:spid="_x0000_s1026" style="position:absolute;left:0;text-align:left;z-index:251657728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text;mso-width-percent:0;mso-height-percent:0;mso-width-relative:margin;mso-height-relative:margin" from="62.75pt,56.35pt" to="359.5pt,5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" strokecolor="#f60" strokeweight="2pt">
              <v:stroke joinstyle="miter"/>
              <o:lock v:ext="edit" shapetype="f"/>
              <w10:wrap anchorx="page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4294967295" distB="4294967295" distL="114300" distR="114300" simplePos="0" relativeHeight="251656704" behindDoc="0" locked="0" layoutInCell="1" allowOverlap="1" wp14:anchorId="0640E30C" wp14:editId="0252FDCF">
              <wp:simplePos x="0" y="0"/>
              <wp:positionH relativeFrom="page">
                <wp:posOffset>4564380</wp:posOffset>
              </wp:positionH>
              <wp:positionV relativeFrom="paragraph">
                <wp:posOffset>716914</wp:posOffset>
              </wp:positionV>
              <wp:extent cx="3768725" cy="0"/>
              <wp:effectExtent l="0" t="0" r="0" b="0"/>
              <wp:wrapNone/>
              <wp:docPr id="8" name="直接连接符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3768725" cy="0"/>
                      </a:xfrm>
                      <a:prstGeom prst="line">
                        <a:avLst/>
                      </a:prstGeom>
                      <a:noFill/>
                      <a:ln w="2540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793467E" id="直接连接符 8" o:spid="_x0000_s1026" style="position:absolute;left:0;text-align:left;z-index:251656704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text;mso-width-percent:0;mso-height-percent:0;mso-width-relative:margin;mso-height-relative:margin" from="359.4pt,56.45pt" to="656.15pt,5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" strokecolor="#0070c0" strokeweight="2pt">
              <v:stroke joinstyle="miter"/>
              <o:lock v:ext="edit" shapetype="f"/>
              <w10:wrap anchorx="page"/>
            </v:lin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F86DB9" w14:textId="77777777" w:rsidR="00EE0821" w:rsidRDefault="00EE0821">
    <w:pPr>
      <w:pStyle w:val="a4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A72063F" w14:textId="77777777" w:rsidR="00CD13BE" w:rsidRDefault="00CD13BE">
      <w:pPr>
        <w:rPr>
          <w:rFonts w:hint="eastAsia"/>
        </w:rPr>
      </w:pPr>
      <w:r>
        <w:separator/>
      </w:r>
    </w:p>
  </w:footnote>
  <w:footnote w:type="continuationSeparator" w:id="0">
    <w:p w14:paraId="1A9D26FD" w14:textId="77777777" w:rsidR="00CD13BE" w:rsidRDefault="00CD13BE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3485F3" w14:textId="77777777" w:rsidR="00EE0821" w:rsidRDefault="00EE0821">
    <w:pPr>
      <w:pStyle w:val="a3"/>
      <w:rPr>
        <w:rFonts w:hint="eastAsi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BEA7C53" w14:textId="5E03A7BE" w:rsidR="00B206FB" w:rsidRPr="00B206FB" w:rsidRDefault="00516D37" w:rsidP="00DB731A">
    <w:pPr>
      <w:pStyle w:val="a3"/>
      <w:rPr>
        <w:rFonts w:hint="eastAsia"/>
        <w:sz w:val="21"/>
        <w:szCs w:val="22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5680" behindDoc="0" locked="0" layoutInCell="1" allowOverlap="1" wp14:anchorId="1FF3A511" wp14:editId="4D471491">
              <wp:simplePos x="0" y="0"/>
              <wp:positionH relativeFrom="page">
                <wp:posOffset>520700</wp:posOffset>
              </wp:positionH>
              <wp:positionV relativeFrom="paragraph">
                <wp:posOffset>87629</wp:posOffset>
              </wp:positionV>
              <wp:extent cx="6479540" cy="0"/>
              <wp:effectExtent l="0" t="0" r="0" b="0"/>
              <wp:wrapNone/>
              <wp:docPr id="1" name="直接连接符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>
                        <a:off x="0" y="0"/>
                        <a:ext cx="6479540" cy="0"/>
                      </a:xfrm>
                      <a:prstGeom prst="line">
                        <a:avLst/>
                      </a:prstGeom>
                      <a:noFill/>
                      <a:ln w="25400" cap="flat" cmpd="sng" algn="ctr">
                        <a:solidFill>
                          <a:srgbClr val="FF66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0AEACC1" id="直接连接符 1" o:spid="_x0000_s1026" style="position:absolute;left:0;text-align:left;z-index:251655680;visibility:visible;mso-wrap-style:square;mso-width-percent:0;mso-height-percent:0;mso-wrap-distance-left:9pt;mso-wrap-distance-top:-3e-5mm;mso-wrap-distance-right:9pt;mso-wrap-distance-bottom:-3e-5mm;mso-position-horizontal:absolute;mso-position-horizontal-relative:page;mso-position-vertical:absolute;mso-position-vertical-relative:text;mso-width-percent:0;mso-height-percent:0;mso-width-relative:margin;mso-height-relative:margin" from="41pt,6.9pt" to="551.2pt,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" strokecolor="#f60" strokeweight="2pt">
              <v:stroke joinstyle="miter"/>
              <o:lock v:ext="edit" shapetype="f"/>
              <w10:wrap anchorx="page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8F2BC8" w14:textId="77777777" w:rsidR="00EE0821" w:rsidRDefault="00EE0821">
    <w:pPr>
      <w:pStyle w:val="a3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8"/>
    <w:multiLevelType w:val="multilevel"/>
    <w:tmpl w:val="00000008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隶书" w:hAnsi="隶书" w:hint="default"/>
      </w:rPr>
    </w:lvl>
    <w:lvl w:ilvl="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隶书" w:hAnsi="隶书" w:hint="default"/>
      </w:rPr>
    </w:lvl>
    <w:lvl w:ilvl="3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隶书" w:hAnsi="隶书" w:hint="default"/>
      </w:rPr>
    </w:lvl>
    <w:lvl w:ilvl="4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隶书" w:hAnsi="隶书" w:hint="default"/>
      </w:rPr>
    </w:lvl>
    <w:lvl w:ilvl="5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隶书" w:hAnsi="隶书" w:hint="default"/>
      </w:rPr>
    </w:lvl>
    <w:lvl w:ilvl="6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隶书" w:hAnsi="隶书" w:hint="default"/>
      </w:rPr>
    </w:lvl>
    <w:lvl w:ilvl="7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隶书" w:hAnsi="隶书" w:hint="default"/>
      </w:rPr>
    </w:lvl>
    <w:lvl w:ilvl="8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隶书" w:hAnsi="隶书" w:hint="default"/>
      </w:rPr>
    </w:lvl>
  </w:abstractNum>
  <w:abstractNum w:abstractNumId="1" w15:restartNumberingAfterBreak="0">
    <w:nsid w:val="110E04A2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  <w:sz w:val="24"/>
        <w:szCs w:val="32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  <w:caps w:val="0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default"/>
      </w:rPr>
    </w:lvl>
  </w:abstractNum>
  <w:abstractNum w:abstractNumId="2" w15:restartNumberingAfterBreak="0">
    <w:nsid w:val="24DB1346"/>
    <w:multiLevelType w:val="multilevel"/>
    <w:tmpl w:val="5830810E"/>
    <w:styleLink w:val="WEBENWOOD-2019"/>
    <w:lvl w:ilvl="0">
      <w:start w:val="1"/>
      <w:numFmt w:val="chineseCountingThousand"/>
      <w:lvlText w:val="%1."/>
      <w:lvlJc w:val="left"/>
      <w:pPr>
        <w:ind w:left="425" w:hanging="425"/>
      </w:pPr>
      <w:rPr>
        <w:rFonts w:eastAsia="仿宋"/>
        <w:b w:val="0"/>
        <w:i w:val="0"/>
        <w:sz w:val="21"/>
      </w:rPr>
    </w:lvl>
    <w:lvl w:ilvl="1">
      <w:start w:val="1"/>
      <w:numFmt w:val="decimal"/>
      <w:isLgl/>
      <w:lvlText w:val="%1.%2."/>
      <w:lvlJc w:val="left"/>
      <w:pPr>
        <w:ind w:left="567" w:hanging="567"/>
      </w:pPr>
      <w:rPr>
        <w:rFonts w:eastAsia="仿宋" w:hint="eastAsia"/>
        <w:sz w:val="21"/>
      </w:rPr>
    </w:lvl>
    <w:lvl w:ilvl="2">
      <w:start w:val="1"/>
      <w:numFmt w:val="decimal"/>
      <w:isLgl/>
      <w:lvlText w:val="%1.%2.%3."/>
      <w:lvlJc w:val="left"/>
      <w:pPr>
        <w:ind w:left="709" w:hanging="709"/>
      </w:pPr>
      <w:rPr>
        <w:rFonts w:eastAsia="仿宋" w:hint="eastAsia"/>
        <w:sz w:val="21"/>
      </w:rPr>
    </w:lvl>
    <w:lvl w:ilvl="3">
      <w:start w:val="1"/>
      <w:numFmt w:val="decimal"/>
      <w:isLgl/>
      <w:lvlText w:val="%1.%2.%3.%4."/>
      <w:lvlJc w:val="left"/>
      <w:pPr>
        <w:ind w:left="851" w:hanging="851"/>
      </w:pPr>
      <w:rPr>
        <w:rFonts w:eastAsia="仿宋" w:hint="eastAsia"/>
        <w:sz w:val="21"/>
      </w:rPr>
    </w:lvl>
    <w:lvl w:ilvl="4">
      <w:start w:val="1"/>
      <w:numFmt w:val="decimal"/>
      <w:isLgl/>
      <w:lvlText w:val="%1.%2.%3.%4.%5."/>
      <w:lvlJc w:val="left"/>
      <w:pPr>
        <w:ind w:left="992" w:hanging="992"/>
      </w:pPr>
      <w:rPr>
        <w:rFonts w:eastAsia="仿宋" w:hint="eastAsia"/>
        <w:sz w:val="21"/>
      </w:rPr>
    </w:lvl>
    <w:lvl w:ilvl="5">
      <w:start w:val="1"/>
      <w:numFmt w:val="decimal"/>
      <w:isLgl/>
      <w:lvlText w:val="%1.%2.%3.%4.%5.%6."/>
      <w:lvlJc w:val="left"/>
      <w:pPr>
        <w:ind w:left="1134" w:hanging="1134"/>
      </w:pPr>
      <w:rPr>
        <w:rFonts w:eastAsia="仿宋" w:hint="eastAsia"/>
        <w:sz w:val="21"/>
      </w:rPr>
    </w:lvl>
    <w:lvl w:ilvl="6">
      <w:start w:val="1"/>
      <w:numFmt w:val="decimal"/>
      <w:isLgl/>
      <w:lvlText w:val="%1.%2.%3.%4.%5.%6.%7."/>
      <w:lvlJc w:val="left"/>
      <w:pPr>
        <w:ind w:left="1276" w:hanging="1276"/>
      </w:pPr>
      <w:rPr>
        <w:rFonts w:eastAsia="仿宋" w:hint="eastAsia"/>
        <w:sz w:val="21"/>
      </w:rPr>
    </w:lvl>
    <w:lvl w:ilvl="7">
      <w:start w:val="1"/>
      <w:numFmt w:val="decimal"/>
      <w:isLgl/>
      <w:lvlText w:val="%1.%2.%3.%4.%5.%6.%7.%8."/>
      <w:lvlJc w:val="left"/>
      <w:pPr>
        <w:ind w:left="1418" w:hanging="1418"/>
      </w:pPr>
      <w:rPr>
        <w:rFonts w:eastAsia="仿宋" w:hint="eastAsia"/>
        <w:sz w:val="21"/>
      </w:rPr>
    </w:lvl>
    <w:lvl w:ilvl="8">
      <w:start w:val="1"/>
      <w:numFmt w:val="decimal"/>
      <w:isLgl/>
      <w:lvlText w:val="%1.%2.%3.%4.%5.%6.%7.%8.%9."/>
      <w:lvlJc w:val="left"/>
      <w:pPr>
        <w:ind w:left="1559" w:hanging="1559"/>
      </w:pPr>
      <w:rPr>
        <w:rFonts w:eastAsia="仿宋" w:hint="eastAsia"/>
        <w:sz w:val="21"/>
      </w:rPr>
    </w:lvl>
  </w:abstractNum>
  <w:abstractNum w:abstractNumId="3" w15:restartNumberingAfterBreak="0">
    <w:nsid w:val="3D0701BB"/>
    <w:multiLevelType w:val="hybridMultilevel"/>
    <w:tmpl w:val="FA263886"/>
    <w:lvl w:ilvl="0" w:tplc="04090001">
      <w:start w:val="1"/>
      <w:numFmt w:val="bullet"/>
      <w:lvlText w:val=""/>
      <w:lvlJc w:val="left"/>
      <w:pPr>
        <w:ind w:left="82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8" w:hanging="420"/>
      </w:pPr>
      <w:rPr>
        <w:rFonts w:ascii="Wingdings" w:hAnsi="Wingdings" w:hint="default"/>
      </w:rPr>
    </w:lvl>
  </w:abstractNum>
  <w:abstractNum w:abstractNumId="4" w15:restartNumberingAfterBreak="0">
    <w:nsid w:val="42D35FE9"/>
    <w:multiLevelType w:val="hybridMultilevel"/>
    <w:tmpl w:val="C728D81E"/>
    <w:lvl w:ilvl="0" w:tplc="B18E24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43A9716C"/>
    <w:multiLevelType w:val="hybridMultilevel"/>
    <w:tmpl w:val="1890A6B6"/>
    <w:lvl w:ilvl="0" w:tplc="04090001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6" w15:restartNumberingAfterBreak="0">
    <w:nsid w:val="50620B22"/>
    <w:multiLevelType w:val="multilevel"/>
    <w:tmpl w:val="5830810E"/>
    <w:lvl w:ilvl="0">
      <w:start w:val="1"/>
      <w:numFmt w:val="chineseCountingThousand"/>
      <w:lvlText w:val="%1."/>
      <w:lvlJc w:val="left"/>
      <w:pPr>
        <w:ind w:left="425" w:hanging="425"/>
      </w:pPr>
      <w:rPr>
        <w:rFonts w:eastAsia="仿宋" w:hint="eastAsia"/>
        <w:b/>
        <w:i w:val="0"/>
        <w:sz w:val="32"/>
      </w:rPr>
    </w:lvl>
    <w:lvl w:ilvl="1">
      <w:start w:val="1"/>
      <w:numFmt w:val="decimal"/>
      <w:isLgl/>
      <w:lvlText w:val="%1.%2."/>
      <w:lvlJc w:val="left"/>
      <w:pPr>
        <w:ind w:left="567" w:hanging="567"/>
      </w:pPr>
      <w:rPr>
        <w:rFonts w:eastAsia="仿宋" w:hint="eastAsia"/>
        <w:sz w:val="32"/>
      </w:rPr>
    </w:lvl>
    <w:lvl w:ilvl="2">
      <w:start w:val="1"/>
      <w:numFmt w:val="decimal"/>
      <w:isLgl/>
      <w:lvlText w:val="%1.%2.%3."/>
      <w:lvlJc w:val="left"/>
      <w:pPr>
        <w:ind w:left="709" w:hanging="709"/>
      </w:pPr>
      <w:rPr>
        <w:rFonts w:eastAsia="仿宋" w:hint="eastAsia"/>
        <w:sz w:val="32"/>
      </w:rPr>
    </w:lvl>
    <w:lvl w:ilvl="3">
      <w:start w:val="1"/>
      <w:numFmt w:val="decimal"/>
      <w:isLgl/>
      <w:lvlText w:val="%1.%2.%3.%4."/>
      <w:lvlJc w:val="left"/>
      <w:pPr>
        <w:ind w:left="851" w:hanging="851"/>
      </w:pPr>
      <w:rPr>
        <w:rFonts w:eastAsia="仿宋" w:hint="eastAsia"/>
        <w:sz w:val="32"/>
      </w:rPr>
    </w:lvl>
    <w:lvl w:ilvl="4">
      <w:start w:val="1"/>
      <w:numFmt w:val="decimal"/>
      <w:isLgl/>
      <w:lvlText w:val="%1.%2.%3.%4.%5."/>
      <w:lvlJc w:val="left"/>
      <w:pPr>
        <w:ind w:left="992" w:hanging="992"/>
      </w:pPr>
      <w:rPr>
        <w:rFonts w:eastAsia="仿宋" w:hint="eastAsia"/>
        <w:sz w:val="32"/>
      </w:rPr>
    </w:lvl>
    <w:lvl w:ilvl="5">
      <w:start w:val="1"/>
      <w:numFmt w:val="decimal"/>
      <w:isLgl/>
      <w:lvlText w:val="%1.%2.%3.%4.%5.%6."/>
      <w:lvlJc w:val="left"/>
      <w:pPr>
        <w:ind w:left="1134" w:hanging="1134"/>
      </w:pPr>
      <w:rPr>
        <w:rFonts w:eastAsia="仿宋" w:hint="eastAsia"/>
        <w:sz w:val="32"/>
      </w:rPr>
    </w:lvl>
    <w:lvl w:ilvl="6">
      <w:start w:val="1"/>
      <w:numFmt w:val="decimal"/>
      <w:isLgl/>
      <w:lvlText w:val="%1.%2.%3.%4.%5.%6.%7."/>
      <w:lvlJc w:val="left"/>
      <w:pPr>
        <w:ind w:left="1276" w:hanging="1276"/>
      </w:pPr>
      <w:rPr>
        <w:rFonts w:eastAsia="仿宋" w:hint="eastAsia"/>
        <w:sz w:val="32"/>
      </w:rPr>
    </w:lvl>
    <w:lvl w:ilvl="7">
      <w:start w:val="1"/>
      <w:numFmt w:val="decimal"/>
      <w:isLgl/>
      <w:lvlText w:val="%1.%2.%3.%4.%5.%6.%7.%8."/>
      <w:lvlJc w:val="left"/>
      <w:pPr>
        <w:ind w:left="1418" w:hanging="1418"/>
      </w:pPr>
      <w:rPr>
        <w:rFonts w:eastAsia="仿宋" w:hint="eastAsia"/>
        <w:sz w:val="32"/>
      </w:rPr>
    </w:lvl>
    <w:lvl w:ilvl="8">
      <w:start w:val="1"/>
      <w:numFmt w:val="decimal"/>
      <w:isLgl/>
      <w:lvlText w:val="%1.%2.%3.%4.%5.%6.%7.%8.%9."/>
      <w:lvlJc w:val="left"/>
      <w:pPr>
        <w:ind w:left="1559" w:hanging="1559"/>
      </w:pPr>
      <w:rPr>
        <w:rFonts w:eastAsia="仿宋" w:hint="eastAsia"/>
        <w:sz w:val="32"/>
      </w:rPr>
    </w:lvl>
  </w:abstractNum>
  <w:abstractNum w:abstractNumId="7" w15:restartNumberingAfterBreak="0">
    <w:nsid w:val="549A5F13"/>
    <w:multiLevelType w:val="multilevel"/>
    <w:tmpl w:val="5830810E"/>
    <w:numStyleLink w:val="WEBENWOOD-2019"/>
  </w:abstractNum>
  <w:abstractNum w:abstractNumId="8" w15:restartNumberingAfterBreak="0">
    <w:nsid w:val="561B2ED7"/>
    <w:multiLevelType w:val="multilevel"/>
    <w:tmpl w:val="39E68818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850"/>
        </w:tabs>
        <w:ind w:left="850" w:hanging="85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991"/>
        </w:tabs>
        <w:ind w:left="991" w:hanging="991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275"/>
        </w:tabs>
        <w:ind w:left="1275" w:hanging="1275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558"/>
        </w:tabs>
        <w:ind w:left="1558" w:hanging="1558"/>
      </w:pPr>
      <w:rPr>
        <w:rFonts w:hint="default"/>
      </w:rPr>
    </w:lvl>
  </w:abstractNum>
  <w:abstractNum w:abstractNumId="9" w15:restartNumberingAfterBreak="0">
    <w:nsid w:val="628D1927"/>
    <w:multiLevelType w:val="multilevel"/>
    <w:tmpl w:val="5830810E"/>
    <w:numStyleLink w:val="WEBENWOOD-2019"/>
  </w:abstractNum>
  <w:abstractNum w:abstractNumId="10" w15:restartNumberingAfterBreak="0">
    <w:nsid w:val="62912F11"/>
    <w:multiLevelType w:val="multilevel"/>
    <w:tmpl w:val="5830810E"/>
    <w:numStyleLink w:val="WEBENWOOD-2019"/>
  </w:abstractNum>
  <w:abstractNum w:abstractNumId="11" w15:restartNumberingAfterBreak="0">
    <w:nsid w:val="6C792630"/>
    <w:multiLevelType w:val="multilevel"/>
    <w:tmpl w:val="5830810E"/>
    <w:numStyleLink w:val="WEBENWOOD-2019"/>
  </w:abstractNum>
  <w:abstractNum w:abstractNumId="12" w15:restartNumberingAfterBreak="0">
    <w:nsid w:val="6EA03DF4"/>
    <w:multiLevelType w:val="multilevel"/>
    <w:tmpl w:val="0409001F"/>
    <w:lvl w:ilvl="0">
      <w:start w:val="1"/>
      <w:numFmt w:val="decimal"/>
      <w:lvlText w:val="%1."/>
      <w:lvlJc w:val="left"/>
      <w:pPr>
        <w:ind w:left="425" w:hanging="425"/>
      </w:pPr>
    </w:lvl>
    <w:lvl w:ilvl="1">
      <w:start w:val="1"/>
      <w:numFmt w:val="decimal"/>
      <w:lvlText w:val="%1.%2."/>
      <w:lvlJc w:val="left"/>
      <w:pPr>
        <w:ind w:left="567" w:hanging="567"/>
      </w:pPr>
    </w:lvl>
    <w:lvl w:ilvl="2">
      <w:start w:val="1"/>
      <w:numFmt w:val="decimal"/>
      <w:lvlText w:val="%1.%2.%3."/>
      <w:lvlJc w:val="left"/>
      <w:pPr>
        <w:ind w:left="709" w:hanging="709"/>
      </w:pPr>
    </w:lvl>
    <w:lvl w:ilvl="3">
      <w:start w:val="1"/>
      <w:numFmt w:val="decimal"/>
      <w:lvlText w:val="%1.%2.%3.%4."/>
      <w:lvlJc w:val="left"/>
      <w:pPr>
        <w:ind w:left="851" w:hanging="851"/>
      </w:pPr>
    </w:lvl>
    <w:lvl w:ilvl="4">
      <w:start w:val="1"/>
      <w:numFmt w:val="decimal"/>
      <w:lvlText w:val="%1.%2.%3.%4.%5."/>
      <w:lvlJc w:val="left"/>
      <w:pPr>
        <w:ind w:left="992" w:hanging="992"/>
      </w:pPr>
    </w:lvl>
    <w:lvl w:ilvl="5">
      <w:start w:val="1"/>
      <w:numFmt w:val="decimal"/>
      <w:lvlText w:val="%1.%2.%3.%4.%5.%6."/>
      <w:lvlJc w:val="left"/>
      <w:pPr>
        <w:ind w:left="1134" w:hanging="1134"/>
      </w:pPr>
    </w:lvl>
    <w:lvl w:ilvl="6">
      <w:start w:val="1"/>
      <w:numFmt w:val="decimal"/>
      <w:lvlText w:val="%1.%2.%3.%4.%5.%6.%7."/>
      <w:lvlJc w:val="left"/>
      <w:pPr>
        <w:ind w:left="1276" w:hanging="1276"/>
      </w:pPr>
    </w:lvl>
    <w:lvl w:ilvl="7">
      <w:start w:val="1"/>
      <w:numFmt w:val="decimal"/>
      <w:lvlText w:val="%1.%2.%3.%4.%5.%6.%7.%8."/>
      <w:lvlJc w:val="left"/>
      <w:pPr>
        <w:ind w:left="1418" w:hanging="1418"/>
      </w:pPr>
    </w:lvl>
    <w:lvl w:ilvl="8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13" w15:restartNumberingAfterBreak="0">
    <w:nsid w:val="72A15D13"/>
    <w:multiLevelType w:val="hybridMultilevel"/>
    <w:tmpl w:val="7626FBD4"/>
    <w:lvl w:ilvl="0" w:tplc="83EEA560">
      <w:start w:val="1"/>
      <w:numFmt w:val="decimal"/>
      <w:pStyle w:val="2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72EB6B68"/>
    <w:multiLevelType w:val="multilevel"/>
    <w:tmpl w:val="5830810E"/>
    <w:numStyleLink w:val="WEBENWOOD-2019"/>
  </w:abstractNum>
  <w:abstractNum w:abstractNumId="15" w15:restartNumberingAfterBreak="0">
    <w:nsid w:val="75923D08"/>
    <w:multiLevelType w:val="hybridMultilevel"/>
    <w:tmpl w:val="953A7B3E"/>
    <w:lvl w:ilvl="0" w:tplc="4C84CB7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76BA18E3"/>
    <w:multiLevelType w:val="multilevel"/>
    <w:tmpl w:val="5830810E"/>
    <w:numStyleLink w:val="WEBENWOOD-2019"/>
  </w:abstractNum>
  <w:num w:numId="1" w16cid:durableId="1698775687">
    <w:abstractNumId w:val="13"/>
  </w:num>
  <w:num w:numId="2" w16cid:durableId="2130783784">
    <w:abstractNumId w:val="0"/>
  </w:num>
  <w:num w:numId="3" w16cid:durableId="1292400005">
    <w:abstractNumId w:val="15"/>
  </w:num>
  <w:num w:numId="4" w16cid:durableId="1519079869">
    <w:abstractNumId w:val="8"/>
  </w:num>
  <w:num w:numId="5" w16cid:durableId="1121341411">
    <w:abstractNumId w:val="5"/>
  </w:num>
  <w:num w:numId="6" w16cid:durableId="1771318389">
    <w:abstractNumId w:val="1"/>
  </w:num>
  <w:num w:numId="7" w16cid:durableId="509223230">
    <w:abstractNumId w:val="3"/>
  </w:num>
  <w:num w:numId="8" w16cid:durableId="751506883">
    <w:abstractNumId w:val="12"/>
  </w:num>
  <w:num w:numId="9" w16cid:durableId="160973054">
    <w:abstractNumId w:val="11"/>
  </w:num>
  <w:num w:numId="10" w16cid:durableId="201678802">
    <w:abstractNumId w:val="2"/>
  </w:num>
  <w:num w:numId="11" w16cid:durableId="168066219">
    <w:abstractNumId w:val="10"/>
  </w:num>
  <w:num w:numId="12" w16cid:durableId="1941520547">
    <w:abstractNumId w:val="16"/>
  </w:num>
  <w:num w:numId="13" w16cid:durableId="269093645">
    <w:abstractNumId w:val="14"/>
  </w:num>
  <w:num w:numId="14" w16cid:durableId="633873036">
    <w:abstractNumId w:val="6"/>
  </w:num>
  <w:num w:numId="15" w16cid:durableId="753431992">
    <w:abstractNumId w:val="9"/>
    <w:lvlOverride w:ilvl="0">
      <w:lvl w:ilvl="0">
        <w:start w:val="1"/>
        <w:numFmt w:val="chineseCountingThousand"/>
        <w:lvlText w:val="%1."/>
        <w:lvlJc w:val="left"/>
        <w:pPr>
          <w:ind w:left="425" w:hanging="425"/>
        </w:pPr>
        <w:rPr>
          <w:rFonts w:eastAsia="仿宋"/>
          <w:b w:val="0"/>
          <w:i w:val="0"/>
          <w:sz w:val="21"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567" w:hanging="567"/>
        </w:pPr>
        <w:rPr>
          <w:rFonts w:eastAsia="仿宋" w:hint="eastAsia"/>
          <w:sz w:val="21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709" w:hanging="709"/>
        </w:pPr>
        <w:rPr>
          <w:rFonts w:eastAsia="仿宋" w:hint="eastAsia"/>
          <w:sz w:val="21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851" w:hanging="851"/>
        </w:pPr>
        <w:rPr>
          <w:rFonts w:eastAsia="仿宋" w:hint="eastAsia"/>
          <w:sz w:val="21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992" w:hanging="992"/>
        </w:pPr>
        <w:rPr>
          <w:rFonts w:eastAsia="仿宋" w:hint="eastAsia"/>
          <w:sz w:val="21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134" w:hanging="1134"/>
        </w:pPr>
        <w:rPr>
          <w:rFonts w:eastAsia="仿宋" w:hint="eastAsia"/>
          <w:sz w:val="21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276" w:hanging="1276"/>
        </w:pPr>
        <w:rPr>
          <w:rFonts w:eastAsia="仿宋" w:hint="eastAsia"/>
          <w:sz w:val="21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1418" w:hanging="1418"/>
        </w:pPr>
        <w:rPr>
          <w:rFonts w:eastAsia="仿宋" w:hint="eastAsia"/>
          <w:sz w:val="21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1559" w:hanging="1559"/>
        </w:pPr>
        <w:rPr>
          <w:rFonts w:eastAsia="仿宋" w:hint="eastAsia"/>
          <w:sz w:val="21"/>
        </w:rPr>
      </w:lvl>
    </w:lvlOverride>
  </w:num>
  <w:num w:numId="16" w16cid:durableId="1431316121">
    <w:abstractNumId w:val="7"/>
  </w:num>
  <w:num w:numId="17" w16cid:durableId="77039622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55"/>
  <w:drawingGridVerticalSpacing w:val="381"/>
  <w:displayHorizontalDrawingGridEvery w:val="0"/>
  <w:characterSpacingControl w:val="compressPunctuation"/>
  <w:doNotValidateAgainstSchema/>
  <w:doNotDemarcateInvalidXml/>
  <w:hdrShapeDefaults>
    <o:shapedefaults v:ext="edit" spidmax="2050">
      <o:colormru v:ext="edit" colors="#f30,#f60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F5F"/>
    <w:rsid w:val="0000416F"/>
    <w:rsid w:val="000069D4"/>
    <w:rsid w:val="00010F67"/>
    <w:rsid w:val="00015855"/>
    <w:rsid w:val="000335B2"/>
    <w:rsid w:val="000406A4"/>
    <w:rsid w:val="00050D18"/>
    <w:rsid w:val="0006124C"/>
    <w:rsid w:val="00065F0E"/>
    <w:rsid w:val="00081664"/>
    <w:rsid w:val="00084EEC"/>
    <w:rsid w:val="0009076B"/>
    <w:rsid w:val="000A230B"/>
    <w:rsid w:val="000B0AB7"/>
    <w:rsid w:val="000B375E"/>
    <w:rsid w:val="000D195B"/>
    <w:rsid w:val="000E2CB7"/>
    <w:rsid w:val="000E7C5D"/>
    <w:rsid w:val="000F6F2B"/>
    <w:rsid w:val="000F794E"/>
    <w:rsid w:val="00100BC5"/>
    <w:rsid w:val="00114379"/>
    <w:rsid w:val="00114DA4"/>
    <w:rsid w:val="00117B89"/>
    <w:rsid w:val="00126393"/>
    <w:rsid w:val="00130CDB"/>
    <w:rsid w:val="0013284E"/>
    <w:rsid w:val="00137DD4"/>
    <w:rsid w:val="00140087"/>
    <w:rsid w:val="00150249"/>
    <w:rsid w:val="001612B2"/>
    <w:rsid w:val="00172A27"/>
    <w:rsid w:val="00176A19"/>
    <w:rsid w:val="00177F65"/>
    <w:rsid w:val="0018303B"/>
    <w:rsid w:val="00186829"/>
    <w:rsid w:val="00197ADE"/>
    <w:rsid w:val="001A09D6"/>
    <w:rsid w:val="001A3FD1"/>
    <w:rsid w:val="001B72A5"/>
    <w:rsid w:val="001C2813"/>
    <w:rsid w:val="001C7161"/>
    <w:rsid w:val="001D6184"/>
    <w:rsid w:val="001E69EA"/>
    <w:rsid w:val="001E75C2"/>
    <w:rsid w:val="001F5B42"/>
    <w:rsid w:val="001F5CF6"/>
    <w:rsid w:val="001F6FFB"/>
    <w:rsid w:val="00227CB6"/>
    <w:rsid w:val="00230AB1"/>
    <w:rsid w:val="00237702"/>
    <w:rsid w:val="0024285F"/>
    <w:rsid w:val="00251E21"/>
    <w:rsid w:val="00255805"/>
    <w:rsid w:val="00256EEB"/>
    <w:rsid w:val="00262D36"/>
    <w:rsid w:val="00262E41"/>
    <w:rsid w:val="002761DB"/>
    <w:rsid w:val="00276B0E"/>
    <w:rsid w:val="002775F4"/>
    <w:rsid w:val="002776B2"/>
    <w:rsid w:val="00285DE5"/>
    <w:rsid w:val="00293FF9"/>
    <w:rsid w:val="00295B25"/>
    <w:rsid w:val="002B744C"/>
    <w:rsid w:val="002C1DB1"/>
    <w:rsid w:val="002D21CB"/>
    <w:rsid w:val="002D561A"/>
    <w:rsid w:val="002E07CE"/>
    <w:rsid w:val="002E1E3D"/>
    <w:rsid w:val="002E7A7D"/>
    <w:rsid w:val="002F6F42"/>
    <w:rsid w:val="00307F92"/>
    <w:rsid w:val="00310B66"/>
    <w:rsid w:val="00315F4E"/>
    <w:rsid w:val="003204C7"/>
    <w:rsid w:val="00325478"/>
    <w:rsid w:val="00333142"/>
    <w:rsid w:val="00337F0D"/>
    <w:rsid w:val="00345430"/>
    <w:rsid w:val="00347A49"/>
    <w:rsid w:val="00350D35"/>
    <w:rsid w:val="0035224B"/>
    <w:rsid w:val="003533E3"/>
    <w:rsid w:val="00360E48"/>
    <w:rsid w:val="00363458"/>
    <w:rsid w:val="00365996"/>
    <w:rsid w:val="003705F9"/>
    <w:rsid w:val="003754F6"/>
    <w:rsid w:val="00380360"/>
    <w:rsid w:val="003847C3"/>
    <w:rsid w:val="00384D11"/>
    <w:rsid w:val="003A1B4C"/>
    <w:rsid w:val="003A4B18"/>
    <w:rsid w:val="003A6783"/>
    <w:rsid w:val="003A6921"/>
    <w:rsid w:val="003B395B"/>
    <w:rsid w:val="003B55D5"/>
    <w:rsid w:val="003B6568"/>
    <w:rsid w:val="003C22EC"/>
    <w:rsid w:val="003D2BDE"/>
    <w:rsid w:val="003E2784"/>
    <w:rsid w:val="003E4BFD"/>
    <w:rsid w:val="003E7ECF"/>
    <w:rsid w:val="003F55DA"/>
    <w:rsid w:val="003F6A20"/>
    <w:rsid w:val="003F738A"/>
    <w:rsid w:val="00410C71"/>
    <w:rsid w:val="00413257"/>
    <w:rsid w:val="0041447C"/>
    <w:rsid w:val="00420749"/>
    <w:rsid w:val="00435B09"/>
    <w:rsid w:val="00440E58"/>
    <w:rsid w:val="00441815"/>
    <w:rsid w:val="00441C2A"/>
    <w:rsid w:val="004443BC"/>
    <w:rsid w:val="004506A4"/>
    <w:rsid w:val="00456F59"/>
    <w:rsid w:val="004605AC"/>
    <w:rsid w:val="004642B3"/>
    <w:rsid w:val="00466515"/>
    <w:rsid w:val="00475A4C"/>
    <w:rsid w:val="004837BE"/>
    <w:rsid w:val="0048705E"/>
    <w:rsid w:val="004873CF"/>
    <w:rsid w:val="0049294F"/>
    <w:rsid w:val="004A3CC1"/>
    <w:rsid w:val="004A3ED8"/>
    <w:rsid w:val="004C7D12"/>
    <w:rsid w:val="004D2FA3"/>
    <w:rsid w:val="004D387B"/>
    <w:rsid w:val="004E4B51"/>
    <w:rsid w:val="00502251"/>
    <w:rsid w:val="00502FF1"/>
    <w:rsid w:val="00505023"/>
    <w:rsid w:val="0051296A"/>
    <w:rsid w:val="00516D37"/>
    <w:rsid w:val="005172C6"/>
    <w:rsid w:val="0052242A"/>
    <w:rsid w:val="00526B8B"/>
    <w:rsid w:val="0053792E"/>
    <w:rsid w:val="00546122"/>
    <w:rsid w:val="00550758"/>
    <w:rsid w:val="0055366D"/>
    <w:rsid w:val="00554401"/>
    <w:rsid w:val="00555461"/>
    <w:rsid w:val="0058343A"/>
    <w:rsid w:val="00584779"/>
    <w:rsid w:val="0058671C"/>
    <w:rsid w:val="00591A7B"/>
    <w:rsid w:val="00592C7C"/>
    <w:rsid w:val="005D28EF"/>
    <w:rsid w:val="005D377D"/>
    <w:rsid w:val="005E1382"/>
    <w:rsid w:val="005E6350"/>
    <w:rsid w:val="005F01F4"/>
    <w:rsid w:val="005F6842"/>
    <w:rsid w:val="00603632"/>
    <w:rsid w:val="00603F11"/>
    <w:rsid w:val="0060538D"/>
    <w:rsid w:val="006100B6"/>
    <w:rsid w:val="0061068B"/>
    <w:rsid w:val="006176AF"/>
    <w:rsid w:val="006203AB"/>
    <w:rsid w:val="006225F6"/>
    <w:rsid w:val="00641669"/>
    <w:rsid w:val="00641F5F"/>
    <w:rsid w:val="00651DF6"/>
    <w:rsid w:val="006573BD"/>
    <w:rsid w:val="00677508"/>
    <w:rsid w:val="006778C1"/>
    <w:rsid w:val="0068199A"/>
    <w:rsid w:val="006853F5"/>
    <w:rsid w:val="00690198"/>
    <w:rsid w:val="006A3515"/>
    <w:rsid w:val="006B38F2"/>
    <w:rsid w:val="006B5229"/>
    <w:rsid w:val="006B6176"/>
    <w:rsid w:val="006C2710"/>
    <w:rsid w:val="006C2CC5"/>
    <w:rsid w:val="006C541B"/>
    <w:rsid w:val="006D0CCF"/>
    <w:rsid w:val="006D2158"/>
    <w:rsid w:val="006E3D51"/>
    <w:rsid w:val="006F0215"/>
    <w:rsid w:val="006F18CF"/>
    <w:rsid w:val="006F4070"/>
    <w:rsid w:val="006F5B0A"/>
    <w:rsid w:val="0070589E"/>
    <w:rsid w:val="00724A1A"/>
    <w:rsid w:val="00725226"/>
    <w:rsid w:val="00726F4A"/>
    <w:rsid w:val="007307E9"/>
    <w:rsid w:val="00733F26"/>
    <w:rsid w:val="00753AF5"/>
    <w:rsid w:val="00763647"/>
    <w:rsid w:val="007704C8"/>
    <w:rsid w:val="007712C7"/>
    <w:rsid w:val="007730E0"/>
    <w:rsid w:val="00780CC3"/>
    <w:rsid w:val="007839AA"/>
    <w:rsid w:val="00791818"/>
    <w:rsid w:val="00792549"/>
    <w:rsid w:val="007942F2"/>
    <w:rsid w:val="00797AC5"/>
    <w:rsid w:val="007A0A0E"/>
    <w:rsid w:val="007A30B4"/>
    <w:rsid w:val="007A54EA"/>
    <w:rsid w:val="007A6902"/>
    <w:rsid w:val="007B4D38"/>
    <w:rsid w:val="007B7D6A"/>
    <w:rsid w:val="007E07DD"/>
    <w:rsid w:val="007E5C80"/>
    <w:rsid w:val="007E667E"/>
    <w:rsid w:val="007F26C7"/>
    <w:rsid w:val="007F638A"/>
    <w:rsid w:val="00802DE0"/>
    <w:rsid w:val="00807E4C"/>
    <w:rsid w:val="008151B7"/>
    <w:rsid w:val="008225F1"/>
    <w:rsid w:val="00823207"/>
    <w:rsid w:val="008255E1"/>
    <w:rsid w:val="008329CD"/>
    <w:rsid w:val="00832C77"/>
    <w:rsid w:val="008651A8"/>
    <w:rsid w:val="00870D7C"/>
    <w:rsid w:val="008741EF"/>
    <w:rsid w:val="008837ED"/>
    <w:rsid w:val="00883B94"/>
    <w:rsid w:val="00894CF7"/>
    <w:rsid w:val="0089505A"/>
    <w:rsid w:val="008A610B"/>
    <w:rsid w:val="008B17E4"/>
    <w:rsid w:val="008B5244"/>
    <w:rsid w:val="008D5B54"/>
    <w:rsid w:val="008E1F0F"/>
    <w:rsid w:val="008E2435"/>
    <w:rsid w:val="008E3B38"/>
    <w:rsid w:val="008F0CB8"/>
    <w:rsid w:val="008F70D2"/>
    <w:rsid w:val="00910415"/>
    <w:rsid w:val="009106FB"/>
    <w:rsid w:val="009108AD"/>
    <w:rsid w:val="00911E41"/>
    <w:rsid w:val="009179BF"/>
    <w:rsid w:val="0092125C"/>
    <w:rsid w:val="009310DA"/>
    <w:rsid w:val="0093111A"/>
    <w:rsid w:val="00936377"/>
    <w:rsid w:val="00941B2F"/>
    <w:rsid w:val="009467E2"/>
    <w:rsid w:val="00957727"/>
    <w:rsid w:val="009577A3"/>
    <w:rsid w:val="00963BDA"/>
    <w:rsid w:val="00970C7A"/>
    <w:rsid w:val="00977BF3"/>
    <w:rsid w:val="009949A2"/>
    <w:rsid w:val="009A5458"/>
    <w:rsid w:val="009B2FFD"/>
    <w:rsid w:val="009B58DC"/>
    <w:rsid w:val="009C0676"/>
    <w:rsid w:val="009C1472"/>
    <w:rsid w:val="009C2037"/>
    <w:rsid w:val="009C41C3"/>
    <w:rsid w:val="009D2EE7"/>
    <w:rsid w:val="009D69EA"/>
    <w:rsid w:val="009E14ED"/>
    <w:rsid w:val="009E5E4D"/>
    <w:rsid w:val="009F3458"/>
    <w:rsid w:val="009F7D7F"/>
    <w:rsid w:val="00A00A52"/>
    <w:rsid w:val="00A0199F"/>
    <w:rsid w:val="00A02BAA"/>
    <w:rsid w:val="00A03847"/>
    <w:rsid w:val="00A066FC"/>
    <w:rsid w:val="00A262F1"/>
    <w:rsid w:val="00A3735E"/>
    <w:rsid w:val="00A407BF"/>
    <w:rsid w:val="00A41500"/>
    <w:rsid w:val="00A632BE"/>
    <w:rsid w:val="00A66879"/>
    <w:rsid w:val="00A66B3F"/>
    <w:rsid w:val="00A819C9"/>
    <w:rsid w:val="00A93763"/>
    <w:rsid w:val="00AA00B4"/>
    <w:rsid w:val="00AA2C37"/>
    <w:rsid w:val="00AD2817"/>
    <w:rsid w:val="00AE6C1D"/>
    <w:rsid w:val="00AF6B46"/>
    <w:rsid w:val="00B02FFF"/>
    <w:rsid w:val="00B16136"/>
    <w:rsid w:val="00B16E50"/>
    <w:rsid w:val="00B206FB"/>
    <w:rsid w:val="00B20CC4"/>
    <w:rsid w:val="00B31F6D"/>
    <w:rsid w:val="00B3575F"/>
    <w:rsid w:val="00B40849"/>
    <w:rsid w:val="00B44B98"/>
    <w:rsid w:val="00B670C3"/>
    <w:rsid w:val="00B70F97"/>
    <w:rsid w:val="00B765F4"/>
    <w:rsid w:val="00B87D2A"/>
    <w:rsid w:val="00BA4967"/>
    <w:rsid w:val="00BB67A5"/>
    <w:rsid w:val="00BB7223"/>
    <w:rsid w:val="00BC3DE5"/>
    <w:rsid w:val="00BD2A97"/>
    <w:rsid w:val="00BD3994"/>
    <w:rsid w:val="00BD75CF"/>
    <w:rsid w:val="00BE08B6"/>
    <w:rsid w:val="00BE563E"/>
    <w:rsid w:val="00BF4B2D"/>
    <w:rsid w:val="00C021A1"/>
    <w:rsid w:val="00C023FB"/>
    <w:rsid w:val="00C06C35"/>
    <w:rsid w:val="00C114AE"/>
    <w:rsid w:val="00C11F8C"/>
    <w:rsid w:val="00C143D6"/>
    <w:rsid w:val="00C14B8A"/>
    <w:rsid w:val="00C16A13"/>
    <w:rsid w:val="00C2413B"/>
    <w:rsid w:val="00C25A38"/>
    <w:rsid w:val="00C25FDC"/>
    <w:rsid w:val="00C31FE1"/>
    <w:rsid w:val="00C326CF"/>
    <w:rsid w:val="00C357E7"/>
    <w:rsid w:val="00C458A6"/>
    <w:rsid w:val="00C54670"/>
    <w:rsid w:val="00C55052"/>
    <w:rsid w:val="00C61211"/>
    <w:rsid w:val="00C818BC"/>
    <w:rsid w:val="00C82969"/>
    <w:rsid w:val="00C95B46"/>
    <w:rsid w:val="00CA226A"/>
    <w:rsid w:val="00CB3D53"/>
    <w:rsid w:val="00CB5095"/>
    <w:rsid w:val="00CB5A9E"/>
    <w:rsid w:val="00CB736C"/>
    <w:rsid w:val="00CC1B47"/>
    <w:rsid w:val="00CD0E3D"/>
    <w:rsid w:val="00CD13BE"/>
    <w:rsid w:val="00CD27E0"/>
    <w:rsid w:val="00CD3EA3"/>
    <w:rsid w:val="00CD4AAA"/>
    <w:rsid w:val="00CE7EDC"/>
    <w:rsid w:val="00D133CD"/>
    <w:rsid w:val="00D41842"/>
    <w:rsid w:val="00D41FB9"/>
    <w:rsid w:val="00D43790"/>
    <w:rsid w:val="00D44DAE"/>
    <w:rsid w:val="00D4647C"/>
    <w:rsid w:val="00D53C61"/>
    <w:rsid w:val="00D54281"/>
    <w:rsid w:val="00D6649D"/>
    <w:rsid w:val="00D72667"/>
    <w:rsid w:val="00D96393"/>
    <w:rsid w:val="00DA2CB3"/>
    <w:rsid w:val="00DA35B3"/>
    <w:rsid w:val="00DB5947"/>
    <w:rsid w:val="00DB622D"/>
    <w:rsid w:val="00DB731A"/>
    <w:rsid w:val="00DB7385"/>
    <w:rsid w:val="00DC46A7"/>
    <w:rsid w:val="00DE1591"/>
    <w:rsid w:val="00DF376A"/>
    <w:rsid w:val="00DF3D2E"/>
    <w:rsid w:val="00DF746E"/>
    <w:rsid w:val="00E03D27"/>
    <w:rsid w:val="00E10151"/>
    <w:rsid w:val="00E2210E"/>
    <w:rsid w:val="00E22EF8"/>
    <w:rsid w:val="00E239F2"/>
    <w:rsid w:val="00E3526F"/>
    <w:rsid w:val="00E40B22"/>
    <w:rsid w:val="00E54063"/>
    <w:rsid w:val="00E56994"/>
    <w:rsid w:val="00E603A0"/>
    <w:rsid w:val="00E61B16"/>
    <w:rsid w:val="00E654AA"/>
    <w:rsid w:val="00E77DB2"/>
    <w:rsid w:val="00E8684F"/>
    <w:rsid w:val="00E91A22"/>
    <w:rsid w:val="00E95747"/>
    <w:rsid w:val="00EA3CED"/>
    <w:rsid w:val="00EA6D75"/>
    <w:rsid w:val="00EB20D6"/>
    <w:rsid w:val="00EB3BEE"/>
    <w:rsid w:val="00EB7BAE"/>
    <w:rsid w:val="00EC0FDD"/>
    <w:rsid w:val="00EC4074"/>
    <w:rsid w:val="00EC691C"/>
    <w:rsid w:val="00EE0821"/>
    <w:rsid w:val="00EE0983"/>
    <w:rsid w:val="00EE1362"/>
    <w:rsid w:val="00EE76AD"/>
    <w:rsid w:val="00EE777F"/>
    <w:rsid w:val="00EF7694"/>
    <w:rsid w:val="00F01FCA"/>
    <w:rsid w:val="00F0792D"/>
    <w:rsid w:val="00F1746B"/>
    <w:rsid w:val="00F203BE"/>
    <w:rsid w:val="00F20DAE"/>
    <w:rsid w:val="00F25084"/>
    <w:rsid w:val="00F2542E"/>
    <w:rsid w:val="00F30247"/>
    <w:rsid w:val="00F31A31"/>
    <w:rsid w:val="00F445E0"/>
    <w:rsid w:val="00F535FB"/>
    <w:rsid w:val="00F552A7"/>
    <w:rsid w:val="00F56740"/>
    <w:rsid w:val="00F70D2A"/>
    <w:rsid w:val="00F73EDB"/>
    <w:rsid w:val="00F806FE"/>
    <w:rsid w:val="00F90276"/>
    <w:rsid w:val="00FA1300"/>
    <w:rsid w:val="00FA1F5C"/>
    <w:rsid w:val="00FA3541"/>
    <w:rsid w:val="00FB2DA2"/>
    <w:rsid w:val="00FB3295"/>
    <w:rsid w:val="00FB6F92"/>
    <w:rsid w:val="00FC0922"/>
    <w:rsid w:val="00FD1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o:colormru v:ext="edit" colors="#f30,#f60"/>
    </o:shapedefaults>
    <o:shapelayout v:ext="edit">
      <o:idmap v:ext="edit" data="2"/>
    </o:shapelayout>
  </w:shapeDefaults>
  <w:decimalSymbol w:val="."/>
  <w:listSeparator w:val=","/>
  <w14:docId w14:val="5072D0BB"/>
  <w15:chartTrackingRefBased/>
  <w15:docId w15:val="{99904904-DB0A-4631-81AE-799F6C328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仿宋" w:eastAsia="仿宋" w:hAnsi="仿宋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F5F"/>
    <w:rPr>
      <w:spacing w:val="15"/>
      <w:sz w:val="28"/>
      <w:szCs w:val="28"/>
    </w:rPr>
  </w:style>
  <w:style w:type="paragraph" w:styleId="1">
    <w:name w:val="heading 1"/>
    <w:basedOn w:val="a"/>
    <w:next w:val="a"/>
    <w:link w:val="10"/>
    <w:qFormat/>
    <w:rsid w:val="00B3575F"/>
    <w:pPr>
      <w:keepNext/>
      <w:jc w:val="center"/>
      <w:outlineLvl w:val="0"/>
    </w:pPr>
    <w:rPr>
      <w:rFonts w:ascii="Arial" w:hAnsi="Arial"/>
      <w:b/>
      <w:spacing w:val="0"/>
      <w:sz w:val="22"/>
      <w:lang w:val="en-GB"/>
    </w:rPr>
  </w:style>
  <w:style w:type="paragraph" w:styleId="2">
    <w:name w:val="heading 2"/>
    <w:basedOn w:val="a"/>
    <w:next w:val="a"/>
    <w:link w:val="20"/>
    <w:qFormat/>
    <w:rsid w:val="00B3575F"/>
    <w:pPr>
      <w:keepNext/>
      <w:numPr>
        <w:numId w:val="1"/>
      </w:numPr>
      <w:autoSpaceDE w:val="0"/>
      <w:autoSpaceDN w:val="0"/>
      <w:adjustRightInd w:val="0"/>
      <w:outlineLvl w:val="1"/>
    </w:pPr>
    <w:rPr>
      <w:rFonts w:eastAsia="Times New Roman"/>
      <w:color w:val="000000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C16A13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link w:val="a5"/>
    <w:uiPriority w:val="99"/>
    <w:rsid w:val="00C16A13"/>
    <w:pPr>
      <w:tabs>
        <w:tab w:val="center" w:pos="4153"/>
        <w:tab w:val="right" w:pos="8306"/>
      </w:tabs>
      <w:snapToGrid w:val="0"/>
    </w:pPr>
    <w:rPr>
      <w:sz w:val="18"/>
    </w:rPr>
  </w:style>
  <w:style w:type="character" w:styleId="a6">
    <w:name w:val="Hyperlink"/>
    <w:uiPriority w:val="99"/>
    <w:semiHidden/>
    <w:unhideWhenUsed/>
    <w:rsid w:val="0055366D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AA00B4"/>
    <w:rPr>
      <w:rFonts w:ascii="Times New Roman" w:hAnsi="Times New Roman"/>
      <w:spacing w:val="0"/>
      <w:kern w:val="2"/>
      <w:sz w:val="18"/>
      <w:szCs w:val="18"/>
      <w:lang w:val="x-none" w:eastAsia="x-none"/>
    </w:rPr>
  </w:style>
  <w:style w:type="character" w:customStyle="1" w:styleId="a8">
    <w:name w:val="批注框文本 字符"/>
    <w:link w:val="a7"/>
    <w:uiPriority w:val="99"/>
    <w:semiHidden/>
    <w:rsid w:val="00AA00B4"/>
    <w:rPr>
      <w:kern w:val="2"/>
      <w:sz w:val="18"/>
      <w:szCs w:val="18"/>
    </w:rPr>
  </w:style>
  <w:style w:type="character" w:customStyle="1" w:styleId="10">
    <w:name w:val="标题 1 字符"/>
    <w:link w:val="1"/>
    <w:rsid w:val="00B3575F"/>
    <w:rPr>
      <w:rFonts w:ascii="Arial" w:hAnsi="Arial"/>
      <w:b/>
      <w:sz w:val="22"/>
      <w:lang w:val="en-GB" w:eastAsia="en-US"/>
    </w:rPr>
  </w:style>
  <w:style w:type="character" w:customStyle="1" w:styleId="20">
    <w:name w:val="标题 2 字符"/>
    <w:link w:val="2"/>
    <w:rsid w:val="00B3575F"/>
    <w:rPr>
      <w:rFonts w:ascii="Helvetica 55" w:eastAsia="Times New Roman" w:hAnsi="Helvetica 55"/>
      <w:color w:val="000000"/>
      <w:spacing w:val="15"/>
      <w:sz w:val="32"/>
      <w:szCs w:val="48"/>
      <w:lang w:val="de-DE" w:eastAsia="en-US"/>
    </w:rPr>
  </w:style>
  <w:style w:type="table" w:styleId="a9">
    <w:name w:val="Table Grid"/>
    <w:basedOn w:val="a1"/>
    <w:uiPriority w:val="59"/>
    <w:rsid w:val="00177F65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Normal (Web)"/>
    <w:basedOn w:val="a"/>
    <w:uiPriority w:val="99"/>
    <w:unhideWhenUsed/>
    <w:rsid w:val="004A3CC1"/>
    <w:pPr>
      <w:spacing w:before="100" w:beforeAutospacing="1" w:after="100" w:afterAutospacing="1"/>
    </w:pPr>
    <w:rPr>
      <w:rFonts w:ascii="宋体" w:hAnsi="宋体" w:cs="宋体"/>
      <w:spacing w:val="0"/>
      <w:sz w:val="24"/>
      <w:szCs w:val="24"/>
    </w:rPr>
  </w:style>
  <w:style w:type="character" w:customStyle="1" w:styleId="a5">
    <w:name w:val="页脚 字符"/>
    <w:link w:val="a4"/>
    <w:uiPriority w:val="99"/>
    <w:rsid w:val="002776B2"/>
    <w:rPr>
      <w:rFonts w:ascii="Helvetica 55" w:hAnsi="Helvetica 55"/>
      <w:spacing w:val="15"/>
      <w:sz w:val="18"/>
      <w:lang w:val="de-DE" w:eastAsia="en-US"/>
    </w:rPr>
  </w:style>
  <w:style w:type="character" w:customStyle="1" w:styleId="apple-converted-space">
    <w:name w:val="apple-converted-space"/>
    <w:basedOn w:val="a0"/>
    <w:rsid w:val="003E4BFD"/>
  </w:style>
  <w:style w:type="paragraph" w:customStyle="1" w:styleId="ParaCharCharCharCharCharCharCharCharCharChar">
    <w:name w:val="默认段落字体 Para Char Char Char Char Char Char Char Char Char Char"/>
    <w:basedOn w:val="a"/>
    <w:rsid w:val="00186829"/>
    <w:pPr>
      <w:adjustRightInd w:val="0"/>
      <w:spacing w:line="312" w:lineRule="atLeast"/>
      <w:jc w:val="both"/>
      <w:textAlignment w:val="baseline"/>
    </w:pPr>
    <w:rPr>
      <w:rFonts w:ascii="Times New Roman" w:hAnsi="Times New Roman"/>
      <w:spacing w:val="0"/>
      <w:sz w:val="24"/>
    </w:rPr>
  </w:style>
  <w:style w:type="paragraph" w:styleId="ab">
    <w:name w:val="List Paragraph"/>
    <w:basedOn w:val="a"/>
    <w:uiPriority w:val="34"/>
    <w:qFormat/>
    <w:rsid w:val="009C2037"/>
    <w:pPr>
      <w:ind w:firstLineChars="200" w:firstLine="420"/>
    </w:pPr>
  </w:style>
  <w:style w:type="character" w:styleId="ac">
    <w:name w:val="page number"/>
    <w:basedOn w:val="a0"/>
    <w:rsid w:val="008F70D2"/>
  </w:style>
  <w:style w:type="paragraph" w:styleId="ad">
    <w:name w:val="Title"/>
    <w:basedOn w:val="a"/>
    <w:next w:val="a"/>
    <w:link w:val="11"/>
    <w:uiPriority w:val="10"/>
    <w:qFormat/>
    <w:rsid w:val="00C2413B"/>
    <w:pPr>
      <w:widowControl w:val="0"/>
      <w:spacing w:before="240" w:after="60"/>
      <w:jc w:val="center"/>
      <w:outlineLvl w:val="0"/>
    </w:pPr>
    <w:rPr>
      <w:rFonts w:ascii="Calibri Light" w:hAnsi="Calibri Light"/>
      <w:b/>
      <w:bCs/>
      <w:spacing w:val="0"/>
      <w:kern w:val="2"/>
    </w:rPr>
  </w:style>
  <w:style w:type="character" w:customStyle="1" w:styleId="ae">
    <w:name w:val="标题 字符"/>
    <w:uiPriority w:val="10"/>
    <w:rsid w:val="00C2413B"/>
    <w:rPr>
      <w:rFonts w:ascii="等线 Light" w:eastAsia="等线 Light" w:hAnsi="等线 Light" w:cs="Times New Roman"/>
      <w:b/>
      <w:bCs/>
      <w:spacing w:val="15"/>
      <w:sz w:val="32"/>
      <w:szCs w:val="32"/>
      <w:lang w:val="de-DE" w:eastAsia="en-US"/>
    </w:rPr>
  </w:style>
  <w:style w:type="character" w:customStyle="1" w:styleId="11">
    <w:name w:val="标题 字符1"/>
    <w:link w:val="ad"/>
    <w:uiPriority w:val="10"/>
    <w:rsid w:val="00C2413B"/>
    <w:rPr>
      <w:rFonts w:ascii="Calibri Light" w:hAnsi="Calibri Light"/>
      <w:b/>
      <w:bCs/>
      <w:kern w:val="2"/>
      <w:sz w:val="32"/>
      <w:szCs w:val="32"/>
    </w:rPr>
  </w:style>
  <w:style w:type="character" w:customStyle="1" w:styleId="Char">
    <w:name w:val="标题 Char"/>
    <w:uiPriority w:val="10"/>
    <w:rsid w:val="00AA2C37"/>
    <w:rPr>
      <w:rFonts w:ascii="Calibri Light" w:hAnsi="Calibri Light"/>
      <w:b/>
      <w:bCs/>
      <w:kern w:val="2"/>
      <w:sz w:val="32"/>
      <w:szCs w:val="32"/>
    </w:rPr>
  </w:style>
  <w:style w:type="paragraph" w:styleId="af">
    <w:name w:val="endnote text"/>
    <w:basedOn w:val="a"/>
    <w:link w:val="af0"/>
    <w:uiPriority w:val="99"/>
    <w:semiHidden/>
    <w:unhideWhenUsed/>
    <w:rsid w:val="004D2FA3"/>
    <w:pPr>
      <w:snapToGrid w:val="0"/>
    </w:pPr>
  </w:style>
  <w:style w:type="character" w:customStyle="1" w:styleId="af0">
    <w:name w:val="尾注文本 字符"/>
    <w:link w:val="af"/>
    <w:uiPriority w:val="99"/>
    <w:semiHidden/>
    <w:rsid w:val="004D2FA3"/>
    <w:rPr>
      <w:rFonts w:ascii="Helvetica 55" w:hAnsi="Helvetica 55"/>
      <w:spacing w:val="15"/>
      <w:lang w:val="de-DE" w:eastAsia="en-US"/>
    </w:rPr>
  </w:style>
  <w:style w:type="character" w:styleId="af1">
    <w:name w:val="endnote reference"/>
    <w:uiPriority w:val="99"/>
    <w:semiHidden/>
    <w:unhideWhenUsed/>
    <w:rsid w:val="004D2FA3"/>
    <w:rPr>
      <w:vertAlign w:val="superscript"/>
    </w:rPr>
  </w:style>
  <w:style w:type="character" w:styleId="af2">
    <w:name w:val="Placeholder Text"/>
    <w:uiPriority w:val="99"/>
    <w:semiHidden/>
    <w:rsid w:val="00466515"/>
    <w:rPr>
      <w:color w:val="808080"/>
    </w:rPr>
  </w:style>
  <w:style w:type="numbering" w:customStyle="1" w:styleId="WEBENWOOD-2019">
    <w:name w:val="WEBEN WOOD-2019"/>
    <w:uiPriority w:val="99"/>
    <w:rsid w:val="009E5E4D"/>
    <w:pPr>
      <w:numPr>
        <w:numId w:val="1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801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07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0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94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ofe\Documents\&#33258;&#23450;&#20041;%20Office%20&#27169;&#26495;\WebenSmart%20Template%20v200409.dot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66C674-003B-49D7-98A2-48BF052470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WebenSmart Template v200409.dotm</Template>
  <TotalTime>7</TotalTime>
  <Pages>1</Pages>
  <Words>38</Words>
  <Characters>223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Figo</dc:creator>
  <cp:keywords/>
  <cp:lastModifiedBy>柯俊杰</cp:lastModifiedBy>
  <cp:revision>6</cp:revision>
  <cp:lastPrinted>2019-08-01T11:17:00Z</cp:lastPrinted>
  <dcterms:created xsi:type="dcterms:W3CDTF">2024-11-26T05:25:00Z</dcterms:created>
  <dcterms:modified xsi:type="dcterms:W3CDTF">2024-11-26T05:53:00Z</dcterms:modified>
</cp:coreProperties>
</file>