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C497AB" w14:textId="77777777" w:rsidR="00641F5F" w:rsidRDefault="00641F5F" w:rsidP="00641F5F">
      <w:pPr>
        <w:spacing w:line="360" w:lineRule="auto"/>
        <w:jc w:val="center"/>
        <w:rPr>
          <w:sz w:val="44"/>
          <w:szCs w:val="44"/>
        </w:rPr>
      </w:pPr>
      <w:r w:rsidRPr="0034006E">
        <w:rPr>
          <w:rFonts w:hint="eastAsia"/>
          <w:b/>
          <w:sz w:val="44"/>
          <w:szCs w:val="44"/>
        </w:rPr>
        <w:t>项目</w:t>
      </w:r>
      <w:r>
        <w:rPr>
          <w:rFonts w:hint="eastAsia"/>
          <w:b/>
          <w:sz w:val="44"/>
          <w:szCs w:val="44"/>
        </w:rPr>
        <w:t>售后</w:t>
      </w:r>
      <w:r w:rsidRPr="0034006E">
        <w:rPr>
          <w:rFonts w:hint="eastAsia"/>
          <w:b/>
          <w:sz w:val="44"/>
          <w:szCs w:val="44"/>
        </w:rPr>
        <w:t>服务单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832"/>
        <w:gridCol w:w="1704"/>
        <w:gridCol w:w="3170"/>
      </w:tblGrid>
      <w:tr w:rsidR="00641F5F" w:rsidRPr="00E858E1" w14:paraId="197D9E0D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4FB613F" w14:textId="77777777" w:rsidR="00641F5F" w:rsidRPr="00E858E1" w:rsidRDefault="00641F5F" w:rsidP="00823CB8">
            <w:pPr>
              <w:spacing w:line="276" w:lineRule="auto"/>
              <w:rPr>
                <w:b/>
                <w:bCs/>
                <w:sz w:val="21"/>
                <w:szCs w:val="21"/>
              </w:rPr>
            </w:pPr>
            <w:r w:rsidRPr="00E858E1">
              <w:rPr>
                <w:rFonts w:hint="eastAsia"/>
                <w:b/>
                <w:sz w:val="21"/>
                <w:szCs w:val="21"/>
              </w:rPr>
              <w:t>项目编号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1ACE9DD5" w14:textId="55C6A675" w:rsidR="00641F5F" w:rsidRPr="00E858E1" w:rsidRDefault="00E2540D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LA</w:t>
            </w:r>
            <w:r>
              <w:rPr>
                <w:sz w:val="21"/>
                <w:szCs w:val="21"/>
              </w:rPr>
              <w:t>19012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0389B618" w14:textId="77777777" w:rsidR="00641F5F" w:rsidRPr="00E858E1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项目名称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551B75A8" w14:textId="22405344" w:rsidR="00641F5F" w:rsidRPr="00E858E1" w:rsidRDefault="00E2540D" w:rsidP="00823CB8">
            <w:pPr>
              <w:spacing w:line="276" w:lineRule="auto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青汽冲压件立库</w:t>
            </w:r>
            <w:proofErr w:type="gramEnd"/>
          </w:p>
        </w:tc>
      </w:tr>
      <w:tr w:rsidR="00641F5F" w:rsidRPr="00E858E1" w14:paraId="589C570E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03252168" w14:textId="77777777" w:rsidR="00641F5F" w:rsidRPr="00E858E1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项目投产日期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427F4D9A" w14:textId="77777777" w:rsidR="00641F5F" w:rsidRPr="00E858E1" w:rsidRDefault="00641F5F" w:rsidP="00823CB8"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28D0D6FB" w14:textId="77777777" w:rsidR="00641F5F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proofErr w:type="gramStart"/>
            <w:r>
              <w:rPr>
                <w:rFonts w:hint="eastAsia"/>
                <w:b/>
                <w:sz w:val="21"/>
                <w:szCs w:val="21"/>
              </w:rPr>
              <w:t>产线累计</w:t>
            </w:r>
            <w:proofErr w:type="gramEnd"/>
            <w:r>
              <w:rPr>
                <w:rFonts w:hint="eastAsia"/>
                <w:b/>
                <w:sz w:val="21"/>
                <w:szCs w:val="21"/>
              </w:rPr>
              <w:t>产量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6ED410FB" w14:textId="77777777" w:rsidR="00641F5F" w:rsidRPr="00E858E1" w:rsidRDefault="00641F5F" w:rsidP="00823CB8">
            <w:pPr>
              <w:spacing w:line="276" w:lineRule="auto"/>
              <w:rPr>
                <w:sz w:val="21"/>
                <w:szCs w:val="21"/>
              </w:rPr>
            </w:pPr>
          </w:p>
        </w:tc>
      </w:tr>
      <w:tr w:rsidR="00641F5F" w:rsidRPr="00E858E1" w14:paraId="041C1F0F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00C4A741" w14:textId="77777777" w:rsidR="00641F5F" w:rsidRPr="00E858E1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服务用户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1351230F" w14:textId="48654A25" w:rsidR="00641F5F" w:rsidRPr="00E858E1" w:rsidRDefault="00E2540D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青岛</w:t>
            </w:r>
            <w:proofErr w:type="gramStart"/>
            <w:r>
              <w:rPr>
                <w:rFonts w:hint="eastAsia"/>
                <w:sz w:val="21"/>
                <w:szCs w:val="21"/>
              </w:rPr>
              <w:t>一</w:t>
            </w:r>
            <w:proofErr w:type="gramEnd"/>
            <w:r>
              <w:rPr>
                <w:rFonts w:hint="eastAsia"/>
                <w:sz w:val="21"/>
                <w:szCs w:val="21"/>
              </w:rPr>
              <w:t>汽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2ABAC401" w14:textId="77777777" w:rsidR="00641F5F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服务地点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59FE1944" w14:textId="007C6016" w:rsidR="00641F5F" w:rsidRPr="00E858E1" w:rsidRDefault="00E2540D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山东青岛</w:t>
            </w:r>
          </w:p>
        </w:tc>
      </w:tr>
      <w:tr w:rsidR="00641F5F" w:rsidRPr="00E858E1" w14:paraId="3AC0F57B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45E03A0C" w14:textId="77777777" w:rsidR="00641F5F" w:rsidRPr="00E858E1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服务时间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461FAFA8" w14:textId="5292AD4A" w:rsidR="00641F5F" w:rsidRPr="00E858E1" w:rsidRDefault="00AE62E8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023-6-19</w:t>
            </w:r>
            <w:r>
              <w:rPr>
                <w:rFonts w:hint="eastAsia"/>
                <w:sz w:val="21"/>
                <w:szCs w:val="21"/>
              </w:rPr>
              <w:t>至2</w:t>
            </w:r>
            <w:r>
              <w:rPr>
                <w:sz w:val="21"/>
                <w:szCs w:val="21"/>
              </w:rPr>
              <w:t>023-7-31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48A29CF1" w14:textId="77777777" w:rsidR="00641F5F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共计天数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216BAC62" w14:textId="0A88EC7A" w:rsidR="00641F5F" w:rsidRPr="00E858E1" w:rsidRDefault="00AE62E8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5天</w:t>
            </w:r>
          </w:p>
        </w:tc>
      </w:tr>
      <w:tr w:rsidR="00641F5F" w:rsidRPr="00E858E1" w14:paraId="28C82F6B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  <w:hideMark/>
          </w:tcPr>
          <w:p w14:paraId="17964D46" w14:textId="77777777" w:rsidR="00641F5F" w:rsidRPr="0031722D" w:rsidRDefault="00641F5F" w:rsidP="00823CB8">
            <w:pPr>
              <w:spacing w:line="276" w:lineRule="auto"/>
              <w:rPr>
                <w:b/>
                <w:bCs/>
                <w:sz w:val="11"/>
                <w:szCs w:val="11"/>
              </w:rPr>
            </w:pPr>
            <w:r>
              <w:rPr>
                <w:rFonts w:hint="eastAsia"/>
                <w:b/>
                <w:sz w:val="21"/>
                <w:szCs w:val="21"/>
              </w:rPr>
              <w:t>服务</w:t>
            </w:r>
            <w:r w:rsidRPr="0031722D"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7C1F24E2" w14:textId="77777777" w:rsidR="00641F5F" w:rsidRPr="00A4528F" w:rsidRDefault="00641F5F" w:rsidP="00823CB8">
            <w:pP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51D6E39E" w14:textId="77777777" w:rsidR="00641F5F" w:rsidRPr="00A4528F" w:rsidRDefault="00641F5F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服务人员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3BE7056E" w14:textId="262AECDB" w:rsidR="00641F5F" w:rsidRPr="00A4528F" w:rsidRDefault="00B25BC2" w:rsidP="00823CB8">
            <w:pPr>
              <w:spacing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柯俊杰</w:t>
            </w:r>
          </w:p>
        </w:tc>
      </w:tr>
      <w:tr w:rsidR="00641F5F" w:rsidRPr="00E858E1" w14:paraId="12A52CED" w14:textId="77777777" w:rsidTr="00823CB8">
        <w:trPr>
          <w:trHeight w:val="2835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22CFE946" w14:textId="77777777" w:rsidR="00641F5F" w:rsidRPr="00E858E1" w:rsidRDefault="00641F5F" w:rsidP="00823CB8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目的及事由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1D34EE42" w14:textId="6D1A0EEF" w:rsidR="00641F5F" w:rsidRPr="0031722D" w:rsidRDefault="00B25BC2" w:rsidP="00823CB8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立体库装焊车间AGV取放货接口适配</w:t>
            </w:r>
          </w:p>
        </w:tc>
      </w:tr>
      <w:tr w:rsidR="00641F5F" w:rsidRPr="00E858E1" w14:paraId="15B8B408" w14:textId="77777777" w:rsidTr="00823CB8">
        <w:trPr>
          <w:trHeight w:val="4535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5B9367E" w14:textId="77777777" w:rsidR="00641F5F" w:rsidRPr="0031722D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服务内容及成果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0C1D4C21" w14:textId="0D1A456A" w:rsidR="004A363E" w:rsidRDefault="004D41D8" w:rsidP="00823CB8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经过对立库接口适配、</w:t>
            </w:r>
            <w:r w:rsidR="00DB1572">
              <w:rPr>
                <w:rFonts w:hint="eastAsia"/>
                <w:sz w:val="21"/>
                <w:szCs w:val="21"/>
              </w:rPr>
              <w:t>调整、</w:t>
            </w:r>
            <w:r>
              <w:rPr>
                <w:rFonts w:hint="eastAsia"/>
                <w:sz w:val="21"/>
                <w:szCs w:val="21"/>
              </w:rPr>
              <w:t>调试，</w:t>
            </w:r>
            <w:proofErr w:type="gramStart"/>
            <w:r w:rsidR="00DB1572">
              <w:rPr>
                <w:rFonts w:hint="eastAsia"/>
                <w:sz w:val="21"/>
                <w:szCs w:val="21"/>
              </w:rPr>
              <w:t>让</w:t>
            </w:r>
            <w:r>
              <w:rPr>
                <w:rFonts w:hint="eastAsia"/>
                <w:sz w:val="21"/>
                <w:szCs w:val="21"/>
              </w:rPr>
              <w:t>装焊</w:t>
            </w:r>
            <w:proofErr w:type="gramEnd"/>
            <w:r>
              <w:rPr>
                <w:rFonts w:hint="eastAsia"/>
                <w:sz w:val="21"/>
                <w:szCs w:val="21"/>
              </w:rPr>
              <w:t>车间</w:t>
            </w:r>
            <w:r w:rsidR="00DB1572">
              <w:rPr>
                <w:rFonts w:hint="eastAsia"/>
                <w:sz w:val="21"/>
                <w:szCs w:val="21"/>
              </w:rPr>
              <w:t>的</w:t>
            </w:r>
            <w:r>
              <w:rPr>
                <w:rFonts w:hint="eastAsia"/>
                <w:sz w:val="21"/>
                <w:szCs w:val="21"/>
              </w:rPr>
              <w:t>AGV通过查询</w:t>
            </w:r>
            <w:r w:rsidR="00DB1572">
              <w:rPr>
                <w:rFonts w:hint="eastAsia"/>
                <w:sz w:val="21"/>
                <w:szCs w:val="21"/>
              </w:rPr>
              <w:t>、调用</w:t>
            </w:r>
            <w:r>
              <w:rPr>
                <w:rFonts w:hint="eastAsia"/>
                <w:sz w:val="21"/>
                <w:szCs w:val="21"/>
              </w:rPr>
              <w:t>相应接口</w:t>
            </w:r>
            <w:r w:rsidR="00DB1572">
              <w:rPr>
                <w:rFonts w:hint="eastAsia"/>
                <w:sz w:val="21"/>
                <w:szCs w:val="21"/>
              </w:rPr>
              <w:t>实</w:t>
            </w:r>
            <w:r w:rsidR="00CF2022">
              <w:rPr>
                <w:rFonts w:hint="eastAsia"/>
                <w:sz w:val="21"/>
                <w:szCs w:val="21"/>
              </w:rPr>
              <w:t>现</w:t>
            </w:r>
            <w:r w:rsidR="00DB1572">
              <w:rPr>
                <w:rFonts w:hint="eastAsia"/>
                <w:sz w:val="21"/>
                <w:szCs w:val="21"/>
              </w:rPr>
              <w:t>自动取放货。</w:t>
            </w:r>
          </w:p>
          <w:p w14:paraId="0D6C7B09" w14:textId="157833A5" w:rsidR="004D41D8" w:rsidRPr="00E858E1" w:rsidRDefault="004D41D8" w:rsidP="00823CB8">
            <w:pPr>
              <w:spacing w:line="276" w:lineRule="auto"/>
              <w:jc w:val="both"/>
              <w:rPr>
                <w:sz w:val="21"/>
                <w:szCs w:val="21"/>
              </w:rPr>
            </w:pPr>
          </w:p>
        </w:tc>
      </w:tr>
      <w:tr w:rsidR="00641F5F" w:rsidRPr="00E858E1" w14:paraId="742ED971" w14:textId="77777777" w:rsidTr="00823CB8">
        <w:trPr>
          <w:trHeight w:val="1701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9DF4D60" w14:textId="77777777" w:rsidR="00641F5F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用户结果确认及评价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36A85E1A" w14:textId="77777777" w:rsidR="00641F5F" w:rsidRPr="0031722D" w:rsidRDefault="00641F5F" w:rsidP="00823CB8">
            <w:pPr>
              <w:spacing w:line="276" w:lineRule="auto"/>
              <w:jc w:val="both"/>
              <w:rPr>
                <w:bCs/>
                <w:sz w:val="21"/>
                <w:szCs w:val="21"/>
              </w:rPr>
            </w:pPr>
          </w:p>
        </w:tc>
      </w:tr>
      <w:tr w:rsidR="00641F5F" w:rsidRPr="00E858E1" w14:paraId="1C4A3DFE" w14:textId="77777777" w:rsidTr="00823CB8">
        <w:trPr>
          <w:trHeight w:val="1701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4458C7A0" w14:textId="77777777" w:rsidR="00641F5F" w:rsidRDefault="00641F5F" w:rsidP="00823CB8">
            <w:pPr>
              <w:spacing w:line="276" w:lineRule="auto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用户签名及日期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1CEF1D78" w14:textId="77777777" w:rsidR="00641F5F" w:rsidRPr="0031722D" w:rsidRDefault="00641F5F" w:rsidP="00823CB8">
            <w:pPr>
              <w:spacing w:line="276" w:lineRule="auto"/>
              <w:jc w:val="both"/>
              <w:rPr>
                <w:bCs/>
                <w:sz w:val="21"/>
                <w:szCs w:val="21"/>
              </w:rPr>
            </w:pPr>
          </w:p>
        </w:tc>
      </w:tr>
    </w:tbl>
    <w:p w14:paraId="6738F1FE" w14:textId="77777777" w:rsidR="00641F5F" w:rsidRPr="00C15402" w:rsidRDefault="00641F5F" w:rsidP="00641F5F"/>
    <w:p w14:paraId="0EA88A5F" w14:textId="77777777" w:rsidR="008D5B54" w:rsidRPr="00DA35B3" w:rsidRDefault="008D5B54" w:rsidP="00081664">
      <w:pPr>
        <w:spacing w:line="276" w:lineRule="auto"/>
        <w:ind w:firstLineChars="200" w:firstLine="480"/>
        <w:rPr>
          <w:sz w:val="21"/>
          <w:szCs w:val="21"/>
        </w:rPr>
      </w:pPr>
    </w:p>
    <w:sectPr w:rsidR="008D5B54" w:rsidRPr="00DA35B3" w:rsidSect="00BF4B2D">
      <w:headerReference w:type="default" r:id="rId8"/>
      <w:footerReference w:type="default" r:id="rId9"/>
      <w:pgSz w:w="11906" w:h="16838" w:code="9"/>
      <w:pgMar w:top="624" w:right="1247" w:bottom="964" w:left="1247" w:header="850" w:footer="227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3E77A" w14:textId="77777777" w:rsidR="003D283E" w:rsidRDefault="003D283E">
      <w:r>
        <w:separator/>
      </w:r>
    </w:p>
  </w:endnote>
  <w:endnote w:type="continuationSeparator" w:id="0">
    <w:p w14:paraId="74913FB7" w14:textId="77777777" w:rsidR="003D283E" w:rsidRDefault="003D2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55">
    <w:altName w:val="Arial"/>
    <w:charset w:val="00"/>
    <w:family w:val="swiss"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C0FAD" w14:textId="77777777" w:rsidR="006C2CC5" w:rsidRPr="00140087" w:rsidRDefault="00516D37" w:rsidP="003B55D5">
    <w:pPr>
      <w:pStyle w:val="a4"/>
      <w:ind w:firstLineChars="1633" w:firstLine="2939"/>
      <w:jc w:val="center"/>
      <w:rPr>
        <w:rFonts w:ascii="宋体" w:eastAsia="宋体" w:hAnsi="宋体"/>
        <w:szCs w:val="18"/>
        <w:lang w:val="de-DE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752" behindDoc="0" locked="0" layoutInCell="1" allowOverlap="1" wp14:anchorId="47DEE90B" wp14:editId="4D9F2489">
              <wp:simplePos x="0" y="0"/>
              <wp:positionH relativeFrom="page">
                <wp:posOffset>518160</wp:posOffset>
              </wp:positionH>
              <wp:positionV relativeFrom="paragraph">
                <wp:posOffset>-252731</wp:posOffset>
              </wp:positionV>
              <wp:extent cx="6480175" cy="0"/>
              <wp:effectExtent l="0" t="0" r="0" b="0"/>
              <wp:wrapNone/>
              <wp:docPr id="12" name="直接连接符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D209C12" id="直接连接符 12" o:spid="_x0000_s1026" style="position:absolute;left:0;text-align:left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40.8pt,-19.9pt" to="551.05pt,-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" strokecolor="#4472c4" strokeweight="2pt">
              <v:stroke joinstyle="miter"/>
              <o:lock v:ext="edit" shapetype="f"/>
              <w10:wrap anchorx="page"/>
            </v:line>
          </w:pict>
        </mc:Fallback>
      </mc:AlternateContent>
    </w:r>
    <w:r w:rsidR="00466515" w:rsidRPr="00140087">
      <w:rPr>
        <w:rFonts w:ascii="宋体" w:eastAsia="宋体" w:hAnsi="宋体" w:hint="eastAsia"/>
        <w:szCs w:val="18"/>
      </w:rPr>
      <w:t>第</w:t>
    </w:r>
    <w:r w:rsidR="00466515" w:rsidRPr="00140087">
      <w:rPr>
        <w:rFonts w:ascii="宋体" w:eastAsia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/>
        <w:szCs w:val="18"/>
      </w:rPr>
      <w:fldChar w:fldCharType="begin"/>
    </w:r>
    <w:r w:rsidR="00466515" w:rsidRPr="00140087">
      <w:rPr>
        <w:rFonts w:ascii="宋体" w:eastAsia="宋体" w:hAnsi="宋体"/>
        <w:szCs w:val="18"/>
      </w:rPr>
      <w:instrText>PAGE</w:instrText>
    </w:r>
    <w:r w:rsidR="00466515" w:rsidRPr="00140087">
      <w:rPr>
        <w:rFonts w:ascii="宋体" w:eastAsia="宋体" w:hAnsi="宋体"/>
        <w:szCs w:val="18"/>
      </w:rPr>
      <w:fldChar w:fldCharType="separate"/>
    </w:r>
    <w:r w:rsidR="00466515" w:rsidRPr="00140087">
      <w:rPr>
        <w:rFonts w:ascii="宋体" w:eastAsia="宋体" w:hAnsi="宋体"/>
        <w:szCs w:val="18"/>
        <w:lang w:val="zh-CN"/>
      </w:rPr>
      <w:t>2</w:t>
    </w:r>
    <w:r w:rsidR="00466515" w:rsidRPr="00140087">
      <w:rPr>
        <w:rFonts w:ascii="宋体" w:eastAsia="宋体" w:hAnsi="宋体"/>
        <w:szCs w:val="18"/>
      </w:rPr>
      <w:fldChar w:fldCharType="end"/>
    </w:r>
    <w:r w:rsidR="00466515" w:rsidRPr="00140087">
      <w:rPr>
        <w:rFonts w:ascii="宋体" w:hAnsi="宋体"/>
        <w:szCs w:val="18"/>
      </w:rPr>
      <w:t xml:space="preserve"> </w:t>
    </w:r>
    <w:r w:rsidR="00466515" w:rsidRPr="00140087">
      <w:rPr>
        <w:rFonts w:ascii="宋体" w:eastAsia="宋体" w:hAnsi="宋体" w:hint="eastAsia"/>
        <w:szCs w:val="18"/>
      </w:rPr>
      <w:t>页</w:t>
    </w:r>
    <w:r w:rsidR="00466515" w:rsidRPr="00140087">
      <w:rPr>
        <w:rFonts w:ascii="宋体" w:eastAsia="宋体" w:hAnsi="宋体"/>
        <w:szCs w:val="18"/>
        <w:lang w:val="zh-CN"/>
      </w:rPr>
      <w:t xml:space="preserve"> /</w:t>
    </w:r>
    <w:r w:rsidR="00466515" w:rsidRPr="00140087">
      <w:rPr>
        <w:rFonts w:ascii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 w:hint="eastAsia"/>
        <w:szCs w:val="18"/>
        <w:lang w:val="zh-CN"/>
      </w:rPr>
      <w:t>共</w:t>
    </w:r>
    <w:r w:rsidR="00466515" w:rsidRPr="00140087">
      <w:rPr>
        <w:rFonts w:ascii="宋体" w:eastAsia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/>
        <w:szCs w:val="18"/>
      </w:rPr>
      <w:fldChar w:fldCharType="begin"/>
    </w:r>
    <w:r w:rsidR="00466515" w:rsidRPr="00140087">
      <w:rPr>
        <w:rFonts w:ascii="宋体" w:eastAsia="宋体" w:hAnsi="宋体"/>
        <w:szCs w:val="18"/>
      </w:rPr>
      <w:instrText>NUMPAGES</w:instrText>
    </w:r>
    <w:r w:rsidR="00466515" w:rsidRPr="00140087">
      <w:rPr>
        <w:rFonts w:ascii="宋体" w:eastAsia="宋体" w:hAnsi="宋体"/>
        <w:szCs w:val="18"/>
      </w:rPr>
      <w:fldChar w:fldCharType="separate"/>
    </w:r>
    <w:r w:rsidR="00466515" w:rsidRPr="00140087">
      <w:rPr>
        <w:rFonts w:ascii="宋体" w:eastAsia="宋体" w:hAnsi="宋体"/>
        <w:szCs w:val="18"/>
        <w:lang w:val="zh-CN"/>
      </w:rPr>
      <w:t>2</w:t>
    </w:r>
    <w:r w:rsidR="00466515" w:rsidRPr="00140087">
      <w:rPr>
        <w:rFonts w:ascii="宋体" w:eastAsia="宋体" w:hAnsi="宋体"/>
        <w:szCs w:val="18"/>
      </w:rPr>
      <w:fldChar w:fldCharType="end"/>
    </w:r>
    <w:r w:rsidR="00466515" w:rsidRPr="00140087">
      <w:rPr>
        <w:rFonts w:ascii="宋体" w:hAnsi="宋体"/>
        <w:szCs w:val="18"/>
      </w:rPr>
      <w:t xml:space="preserve"> </w:t>
    </w:r>
    <w:r w:rsidR="00466515" w:rsidRPr="00140087">
      <w:rPr>
        <w:rFonts w:ascii="宋体" w:eastAsia="宋体" w:hAnsi="宋体" w:hint="eastAsia"/>
        <w:szCs w:val="18"/>
      </w:rPr>
      <w:t>页</w:t>
    </w:r>
    <w:r w:rsidR="00140087">
      <w:rPr>
        <w:rFonts w:ascii="宋体" w:hAnsi="宋体"/>
        <w:szCs w:val="18"/>
      </w:rPr>
      <w:t xml:space="preserve">    </w:t>
    </w:r>
    <w:r w:rsidR="003B55D5">
      <w:rPr>
        <w:rFonts w:ascii="宋体" w:hAnsi="宋体"/>
        <w:szCs w:val="18"/>
      </w:rPr>
      <w:tab/>
    </w:r>
    <w:r w:rsidR="00140087">
      <w:rPr>
        <w:rFonts w:ascii="宋体" w:hAnsi="宋体"/>
        <w:szCs w:val="18"/>
      </w:rPr>
      <w:t xml:space="preserve">          </w:t>
    </w:r>
    <w:r w:rsidR="00140087" w:rsidRPr="00140087">
      <w:rPr>
        <w:rFonts w:ascii="宋体" w:hAnsi="宋体" w:hint="eastAsia"/>
        <w:i/>
        <w:iCs/>
        <w:vanish/>
        <w:szCs w:val="18"/>
      </w:rPr>
      <w:t>[</w:t>
    </w:r>
    <w:r w:rsidR="00140087" w:rsidRPr="00140087">
      <w:rPr>
        <w:rFonts w:ascii="宋体" w:hAnsi="宋体" w:hint="eastAsia"/>
        <w:i/>
        <w:iCs/>
        <w:vanish/>
        <w:szCs w:val="18"/>
      </w:rPr>
      <w:t>文件模板</w:t>
    </w:r>
    <w:r w:rsidR="00140087" w:rsidRPr="00140087">
      <w:rPr>
        <w:rFonts w:ascii="宋体" w:hAnsi="宋体" w:hint="eastAsia"/>
        <w:i/>
        <w:iCs/>
        <w:vanish/>
        <w:szCs w:val="18"/>
      </w:rPr>
      <w:t>v</w:t>
    </w:r>
    <w:r w:rsidR="00140087" w:rsidRPr="00140087">
      <w:rPr>
        <w:rFonts w:ascii="宋体" w:hAnsi="宋体"/>
        <w:i/>
        <w:iCs/>
        <w:vanish/>
        <w:szCs w:val="18"/>
      </w:rPr>
      <w:t>19</w:t>
    </w:r>
    <w:r w:rsidR="003B55D5">
      <w:rPr>
        <w:rFonts w:ascii="宋体" w:hAnsi="宋体"/>
        <w:i/>
        <w:iCs/>
        <w:vanish/>
        <w:szCs w:val="18"/>
      </w:rPr>
      <w:t>0328</w:t>
    </w:r>
    <w:r w:rsidR="00140087" w:rsidRPr="00140087">
      <w:rPr>
        <w:rFonts w:ascii="宋体" w:hAnsi="宋体"/>
        <w:i/>
        <w:iCs/>
        <w:vanish/>
        <w:szCs w:val="18"/>
      </w:rPr>
      <w:t>]</w:t>
    </w:r>
    <w:r w:rsidR="00466515" w:rsidRPr="00140087">
      <w:rPr>
        <w:rFonts w:ascii="宋体" w:hAnsi="宋体"/>
        <w:b/>
        <w:bCs/>
        <w:vanish/>
        <w:szCs w:val="18"/>
      </w:rPr>
      <w:tab/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6D4977EE" wp14:editId="368ACF56">
              <wp:simplePos x="0" y="0"/>
              <wp:positionH relativeFrom="page">
                <wp:posOffset>796925</wp:posOffset>
              </wp:positionH>
              <wp:positionV relativeFrom="paragraph">
                <wp:posOffset>715644</wp:posOffset>
              </wp:positionV>
              <wp:extent cx="3768725" cy="0"/>
              <wp:effectExtent l="0" t="0" r="0" b="0"/>
              <wp:wrapNone/>
              <wp:docPr id="9" name="直接连接符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FF66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367E635" id="直接连接符 9" o:spid="_x0000_s1026" style="position:absolute;left:0;text-align:left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62.75pt,56.35pt" to="359.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" strokecolor="#f60" strokeweight="2pt">
              <v:stroke joinstyle="miter"/>
              <o:lock v:ext="edit" shapetype="f"/>
              <w10:wrap anchorx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0640E30C" wp14:editId="0252FDCF">
              <wp:simplePos x="0" y="0"/>
              <wp:positionH relativeFrom="page">
                <wp:posOffset>4564380</wp:posOffset>
              </wp:positionH>
              <wp:positionV relativeFrom="paragraph">
                <wp:posOffset>716914</wp:posOffset>
              </wp:positionV>
              <wp:extent cx="3768725" cy="0"/>
              <wp:effectExtent l="0" t="0" r="0" b="0"/>
              <wp:wrapNone/>
              <wp:docPr id="8" name="直接连接符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793467E" id="直接连接符 8" o:spid="_x0000_s1026" style="position:absolute;left:0;text-align:left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359.4pt,56.45pt" to="656.15pt,5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" strokecolor="#0070c0" strokeweight="2pt">
              <v:stroke joinstyle="miter"/>
              <o:lock v:ext="edit" shapetype="f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14D9A" w14:textId="77777777" w:rsidR="003D283E" w:rsidRDefault="003D283E">
      <w:r>
        <w:separator/>
      </w:r>
    </w:p>
  </w:footnote>
  <w:footnote w:type="continuationSeparator" w:id="0">
    <w:p w14:paraId="3614E644" w14:textId="77777777" w:rsidR="003D283E" w:rsidRDefault="003D2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A7C53" w14:textId="77777777" w:rsidR="00B206FB" w:rsidRPr="00B206FB" w:rsidRDefault="00516D37" w:rsidP="00DB731A">
    <w:pPr>
      <w:pStyle w:val="a3"/>
      <w:rPr>
        <w:sz w:val="21"/>
        <w:szCs w:val="22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4A410F0C" wp14:editId="3CEB0A37">
          <wp:simplePos x="0" y="0"/>
          <wp:positionH relativeFrom="column">
            <wp:posOffset>4865370</wp:posOffset>
          </wp:positionH>
          <wp:positionV relativeFrom="paragraph">
            <wp:posOffset>-452120</wp:posOffset>
          </wp:positionV>
          <wp:extent cx="1341120" cy="472440"/>
          <wp:effectExtent l="0" t="0" r="0" b="0"/>
          <wp:wrapNone/>
          <wp:docPr id="6" name="图片 5" descr="宣传类使用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宣传类使用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5680" behindDoc="0" locked="0" layoutInCell="1" allowOverlap="1" wp14:anchorId="1FF3A511" wp14:editId="611042C8">
              <wp:simplePos x="0" y="0"/>
              <wp:positionH relativeFrom="page">
                <wp:posOffset>520700</wp:posOffset>
              </wp:positionH>
              <wp:positionV relativeFrom="paragraph">
                <wp:posOffset>87629</wp:posOffset>
              </wp:positionV>
              <wp:extent cx="6479540" cy="0"/>
              <wp:effectExtent l="0" t="0" r="0" b="0"/>
              <wp:wrapNone/>
              <wp:docPr id="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79540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FF66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29C70E1" id="直接连接符 1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41pt,6.9pt" to="551.2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" strokecolor="#f60" strokeweight="2pt">
              <v:stroke joinstyle="miter"/>
              <o:lock v:ext="edit" shapetype="f"/>
              <w10:wrap anchorx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隶书" w:hAnsi="隶书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隶书" w:hAnsi="隶书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隶书" w:hAnsi="隶书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隶书" w:hAnsi="隶书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隶书" w:hAnsi="隶书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隶书" w:hAnsi="隶书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隶书" w:hAnsi="隶书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隶书" w:hAnsi="隶书" w:hint="default"/>
      </w:rPr>
    </w:lvl>
  </w:abstractNum>
  <w:abstractNum w:abstractNumId="1" w15:restartNumberingAfterBreak="0">
    <w:nsid w:val="110E04A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  <w:caps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default"/>
      </w:rPr>
    </w:lvl>
  </w:abstractNum>
  <w:abstractNum w:abstractNumId="2" w15:restartNumberingAfterBreak="0">
    <w:nsid w:val="24DB1346"/>
    <w:multiLevelType w:val="multilevel"/>
    <w:tmpl w:val="5830810E"/>
    <w:styleLink w:val="WEBENWOOD-2019"/>
    <w:lvl w:ilvl="0">
      <w:start w:val="1"/>
      <w:numFmt w:val="chineseCountingThousand"/>
      <w:lvlText w:val="%1."/>
      <w:lvlJc w:val="left"/>
      <w:pPr>
        <w:ind w:left="425" w:hanging="425"/>
      </w:pPr>
      <w:rPr>
        <w:rFonts w:eastAsia="仿宋"/>
        <w:b w:val="0"/>
        <w:i w:val="0"/>
        <w:sz w:val="21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eastAsia="仿宋" w:hint="eastAsia"/>
        <w:sz w:val="21"/>
      </w:rPr>
    </w:lvl>
    <w:lvl w:ilvl="2">
      <w:start w:val="1"/>
      <w:numFmt w:val="decimal"/>
      <w:isLgl/>
      <w:lvlText w:val="%1.%2.%3."/>
      <w:lvlJc w:val="left"/>
      <w:pPr>
        <w:ind w:left="709" w:hanging="709"/>
      </w:pPr>
      <w:rPr>
        <w:rFonts w:eastAsia="仿宋" w:hint="eastAsia"/>
        <w:sz w:val="21"/>
      </w:rPr>
    </w:lvl>
    <w:lvl w:ilvl="3">
      <w:start w:val="1"/>
      <w:numFmt w:val="decimal"/>
      <w:isLgl/>
      <w:lvlText w:val="%1.%2.%3.%4."/>
      <w:lvlJc w:val="left"/>
      <w:pPr>
        <w:ind w:left="851" w:hanging="851"/>
      </w:pPr>
      <w:rPr>
        <w:rFonts w:eastAsia="仿宋" w:hint="eastAsia"/>
        <w:sz w:val="21"/>
      </w:rPr>
    </w:lvl>
    <w:lvl w:ilvl="4">
      <w:start w:val="1"/>
      <w:numFmt w:val="decimal"/>
      <w:isLgl/>
      <w:lvlText w:val="%1.%2.%3.%4.%5."/>
      <w:lvlJc w:val="left"/>
      <w:pPr>
        <w:ind w:left="992" w:hanging="992"/>
      </w:pPr>
      <w:rPr>
        <w:rFonts w:eastAsia="仿宋" w:hint="eastAsia"/>
        <w:sz w:val="21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eastAsia="仿宋" w:hint="eastAsia"/>
        <w:sz w:val="21"/>
      </w:rPr>
    </w:lvl>
    <w:lvl w:ilvl="6">
      <w:start w:val="1"/>
      <w:numFmt w:val="decimal"/>
      <w:isLgl/>
      <w:lvlText w:val="%1.%2.%3.%4.%5.%6.%7."/>
      <w:lvlJc w:val="left"/>
      <w:pPr>
        <w:ind w:left="1276" w:hanging="1276"/>
      </w:pPr>
      <w:rPr>
        <w:rFonts w:eastAsia="仿宋" w:hint="eastAsia"/>
        <w:sz w:val="21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eastAsia="仿宋" w:hint="eastAsia"/>
        <w:sz w:val="21"/>
      </w:rPr>
    </w:lvl>
    <w:lvl w:ilvl="8">
      <w:start w:val="1"/>
      <w:numFmt w:val="decimal"/>
      <w:isLgl/>
      <w:lvlText w:val="%1.%2.%3.%4.%5.%6.%7.%8.%9."/>
      <w:lvlJc w:val="left"/>
      <w:pPr>
        <w:ind w:left="1559" w:hanging="1559"/>
      </w:pPr>
      <w:rPr>
        <w:rFonts w:eastAsia="仿宋" w:hint="eastAsia"/>
        <w:sz w:val="21"/>
      </w:rPr>
    </w:lvl>
  </w:abstractNum>
  <w:abstractNum w:abstractNumId="3" w15:restartNumberingAfterBreak="0">
    <w:nsid w:val="3D0701BB"/>
    <w:multiLevelType w:val="hybridMultilevel"/>
    <w:tmpl w:val="FA263886"/>
    <w:lvl w:ilvl="0" w:tplc="04090001">
      <w:start w:val="1"/>
      <w:numFmt w:val="bullet"/>
      <w:lvlText w:val=""/>
      <w:lvlJc w:val="left"/>
      <w:pPr>
        <w:ind w:left="8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4" w15:restartNumberingAfterBreak="0">
    <w:nsid w:val="43A9716C"/>
    <w:multiLevelType w:val="hybridMultilevel"/>
    <w:tmpl w:val="1890A6B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5" w15:restartNumberingAfterBreak="0">
    <w:nsid w:val="50620B22"/>
    <w:multiLevelType w:val="multilevel"/>
    <w:tmpl w:val="5830810E"/>
    <w:lvl w:ilvl="0">
      <w:start w:val="1"/>
      <w:numFmt w:val="chineseCountingThousand"/>
      <w:lvlText w:val="%1."/>
      <w:lvlJc w:val="left"/>
      <w:pPr>
        <w:ind w:left="425" w:hanging="425"/>
      </w:pPr>
      <w:rPr>
        <w:rFonts w:eastAsia="仿宋" w:hint="eastAsia"/>
        <w:b/>
        <w:i w:val="0"/>
        <w:sz w:val="32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eastAsia="仿宋" w:hint="eastAsia"/>
        <w:sz w:val="32"/>
      </w:rPr>
    </w:lvl>
    <w:lvl w:ilvl="2">
      <w:start w:val="1"/>
      <w:numFmt w:val="decimal"/>
      <w:isLgl/>
      <w:lvlText w:val="%1.%2.%3."/>
      <w:lvlJc w:val="left"/>
      <w:pPr>
        <w:ind w:left="709" w:hanging="709"/>
      </w:pPr>
      <w:rPr>
        <w:rFonts w:eastAsia="仿宋" w:hint="eastAsia"/>
        <w:sz w:val="32"/>
      </w:rPr>
    </w:lvl>
    <w:lvl w:ilvl="3">
      <w:start w:val="1"/>
      <w:numFmt w:val="decimal"/>
      <w:isLgl/>
      <w:lvlText w:val="%1.%2.%3.%4."/>
      <w:lvlJc w:val="left"/>
      <w:pPr>
        <w:ind w:left="851" w:hanging="851"/>
      </w:pPr>
      <w:rPr>
        <w:rFonts w:eastAsia="仿宋" w:hint="eastAsia"/>
        <w:sz w:val="32"/>
      </w:rPr>
    </w:lvl>
    <w:lvl w:ilvl="4">
      <w:start w:val="1"/>
      <w:numFmt w:val="decimal"/>
      <w:isLgl/>
      <w:lvlText w:val="%1.%2.%3.%4.%5."/>
      <w:lvlJc w:val="left"/>
      <w:pPr>
        <w:ind w:left="992" w:hanging="992"/>
      </w:pPr>
      <w:rPr>
        <w:rFonts w:eastAsia="仿宋" w:hint="eastAsia"/>
        <w:sz w:val="32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eastAsia="仿宋" w:hint="eastAsia"/>
        <w:sz w:val="32"/>
      </w:rPr>
    </w:lvl>
    <w:lvl w:ilvl="6">
      <w:start w:val="1"/>
      <w:numFmt w:val="decimal"/>
      <w:isLgl/>
      <w:lvlText w:val="%1.%2.%3.%4.%5.%6.%7."/>
      <w:lvlJc w:val="left"/>
      <w:pPr>
        <w:ind w:left="1276" w:hanging="1276"/>
      </w:pPr>
      <w:rPr>
        <w:rFonts w:eastAsia="仿宋" w:hint="eastAsia"/>
        <w:sz w:val="32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eastAsia="仿宋" w:hint="eastAsia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1559" w:hanging="1559"/>
      </w:pPr>
      <w:rPr>
        <w:rFonts w:eastAsia="仿宋" w:hint="eastAsia"/>
        <w:sz w:val="32"/>
      </w:rPr>
    </w:lvl>
  </w:abstractNum>
  <w:abstractNum w:abstractNumId="6" w15:restartNumberingAfterBreak="0">
    <w:nsid w:val="549A5F13"/>
    <w:multiLevelType w:val="multilevel"/>
    <w:tmpl w:val="5830810E"/>
    <w:numStyleLink w:val="WEBENWOOD-2019"/>
  </w:abstractNum>
  <w:abstractNum w:abstractNumId="7" w15:restartNumberingAfterBreak="0">
    <w:nsid w:val="561B2ED7"/>
    <w:multiLevelType w:val="multilevel"/>
    <w:tmpl w:val="39E6881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1"/>
        </w:tabs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58"/>
        </w:tabs>
        <w:ind w:left="1558" w:hanging="1558"/>
      </w:pPr>
      <w:rPr>
        <w:rFonts w:hint="default"/>
      </w:rPr>
    </w:lvl>
  </w:abstractNum>
  <w:abstractNum w:abstractNumId="8" w15:restartNumberingAfterBreak="0">
    <w:nsid w:val="628D1927"/>
    <w:multiLevelType w:val="multilevel"/>
    <w:tmpl w:val="5830810E"/>
    <w:numStyleLink w:val="WEBENWOOD-2019"/>
  </w:abstractNum>
  <w:abstractNum w:abstractNumId="9" w15:restartNumberingAfterBreak="0">
    <w:nsid w:val="62912F11"/>
    <w:multiLevelType w:val="multilevel"/>
    <w:tmpl w:val="5830810E"/>
    <w:numStyleLink w:val="WEBENWOOD-2019"/>
  </w:abstractNum>
  <w:abstractNum w:abstractNumId="10" w15:restartNumberingAfterBreak="0">
    <w:nsid w:val="6C792630"/>
    <w:multiLevelType w:val="multilevel"/>
    <w:tmpl w:val="5830810E"/>
    <w:numStyleLink w:val="WEBENWOOD-2019"/>
  </w:abstractNum>
  <w:abstractNum w:abstractNumId="11" w15:restartNumberingAfterBreak="0">
    <w:nsid w:val="6EA03DF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 w15:restartNumberingAfterBreak="0">
    <w:nsid w:val="72A15D13"/>
    <w:multiLevelType w:val="hybridMultilevel"/>
    <w:tmpl w:val="7626FBD4"/>
    <w:lvl w:ilvl="0" w:tplc="83EEA560">
      <w:start w:val="1"/>
      <w:numFmt w:val="decimal"/>
      <w:pStyle w:val="2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2EB6B68"/>
    <w:multiLevelType w:val="multilevel"/>
    <w:tmpl w:val="5830810E"/>
    <w:numStyleLink w:val="WEBENWOOD-2019"/>
  </w:abstractNum>
  <w:abstractNum w:abstractNumId="14" w15:restartNumberingAfterBreak="0">
    <w:nsid w:val="75923D08"/>
    <w:multiLevelType w:val="hybridMultilevel"/>
    <w:tmpl w:val="953A7B3E"/>
    <w:lvl w:ilvl="0" w:tplc="4C84CB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BA18E3"/>
    <w:multiLevelType w:val="multilevel"/>
    <w:tmpl w:val="5830810E"/>
    <w:numStyleLink w:val="WEBENWOOD-2019"/>
  </w:abstractNum>
  <w:num w:numId="1" w16cid:durableId="1569613918">
    <w:abstractNumId w:val="12"/>
  </w:num>
  <w:num w:numId="2" w16cid:durableId="1978025134">
    <w:abstractNumId w:val="0"/>
  </w:num>
  <w:num w:numId="3" w16cid:durableId="175660025">
    <w:abstractNumId w:val="14"/>
  </w:num>
  <w:num w:numId="4" w16cid:durableId="1192375596">
    <w:abstractNumId w:val="7"/>
  </w:num>
  <w:num w:numId="5" w16cid:durableId="592596091">
    <w:abstractNumId w:val="4"/>
  </w:num>
  <w:num w:numId="6" w16cid:durableId="1287276135">
    <w:abstractNumId w:val="1"/>
  </w:num>
  <w:num w:numId="7" w16cid:durableId="327175203">
    <w:abstractNumId w:val="3"/>
  </w:num>
  <w:num w:numId="8" w16cid:durableId="1111825965">
    <w:abstractNumId w:val="11"/>
  </w:num>
  <w:num w:numId="9" w16cid:durableId="1020278257">
    <w:abstractNumId w:val="10"/>
  </w:num>
  <w:num w:numId="10" w16cid:durableId="1162744694">
    <w:abstractNumId w:val="2"/>
  </w:num>
  <w:num w:numId="11" w16cid:durableId="195046731">
    <w:abstractNumId w:val="9"/>
  </w:num>
  <w:num w:numId="12" w16cid:durableId="1659266824">
    <w:abstractNumId w:val="15"/>
  </w:num>
  <w:num w:numId="13" w16cid:durableId="389884742">
    <w:abstractNumId w:val="13"/>
  </w:num>
  <w:num w:numId="14" w16cid:durableId="1665429993">
    <w:abstractNumId w:val="5"/>
  </w:num>
  <w:num w:numId="15" w16cid:durableId="1283489508">
    <w:abstractNumId w:val="8"/>
    <w:lvlOverride w:ilvl="0">
      <w:lvl w:ilvl="0">
        <w:start w:val="1"/>
        <w:numFmt w:val="chineseCountingThousand"/>
        <w:lvlText w:val="%1."/>
        <w:lvlJc w:val="left"/>
        <w:pPr>
          <w:ind w:left="425" w:hanging="425"/>
        </w:pPr>
        <w:rPr>
          <w:rFonts w:eastAsia="仿宋"/>
          <w:b w:val="0"/>
          <w:i w:val="0"/>
          <w:sz w:val="21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567" w:hanging="567"/>
        </w:pPr>
        <w:rPr>
          <w:rFonts w:eastAsia="仿宋" w:hint="eastAsia"/>
          <w:sz w:val="21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709" w:hanging="709"/>
        </w:pPr>
        <w:rPr>
          <w:rFonts w:eastAsia="仿宋" w:hint="eastAsia"/>
          <w:sz w:val="21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851" w:hanging="851"/>
        </w:pPr>
        <w:rPr>
          <w:rFonts w:eastAsia="仿宋" w:hint="eastAsia"/>
          <w:sz w:val="21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992" w:hanging="992"/>
        </w:pPr>
        <w:rPr>
          <w:rFonts w:eastAsia="仿宋" w:hint="eastAsia"/>
          <w:sz w:val="21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134" w:hanging="1134"/>
        </w:pPr>
        <w:rPr>
          <w:rFonts w:eastAsia="仿宋" w:hint="eastAsia"/>
          <w:sz w:val="21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276" w:hanging="1276"/>
        </w:pPr>
        <w:rPr>
          <w:rFonts w:eastAsia="仿宋" w:hint="eastAsia"/>
          <w:sz w:val="21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1418" w:hanging="1418"/>
        </w:pPr>
        <w:rPr>
          <w:rFonts w:eastAsia="仿宋" w:hint="eastAsia"/>
          <w:sz w:val="21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1559" w:hanging="1559"/>
        </w:pPr>
        <w:rPr>
          <w:rFonts w:eastAsia="仿宋" w:hint="eastAsia"/>
          <w:sz w:val="21"/>
        </w:rPr>
      </w:lvl>
    </w:lvlOverride>
  </w:num>
  <w:num w:numId="16" w16cid:durableId="8542250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2050">
      <o:colormru v:ext="edit" colors="#f30,#f6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5F"/>
    <w:rsid w:val="0000416F"/>
    <w:rsid w:val="000069D4"/>
    <w:rsid w:val="00010F67"/>
    <w:rsid w:val="00015855"/>
    <w:rsid w:val="000335B2"/>
    <w:rsid w:val="000406A4"/>
    <w:rsid w:val="00050D18"/>
    <w:rsid w:val="0006124C"/>
    <w:rsid w:val="00081664"/>
    <w:rsid w:val="00084EEC"/>
    <w:rsid w:val="0009076B"/>
    <w:rsid w:val="000A230B"/>
    <w:rsid w:val="000B0AB7"/>
    <w:rsid w:val="000B375E"/>
    <w:rsid w:val="000D195B"/>
    <w:rsid w:val="000E2CB7"/>
    <w:rsid w:val="000E7C5D"/>
    <w:rsid w:val="000F6F2B"/>
    <w:rsid w:val="000F794E"/>
    <w:rsid w:val="00100BC5"/>
    <w:rsid w:val="00114379"/>
    <w:rsid w:val="00114DA4"/>
    <w:rsid w:val="00117B89"/>
    <w:rsid w:val="00126393"/>
    <w:rsid w:val="00130CDB"/>
    <w:rsid w:val="0013284E"/>
    <w:rsid w:val="00137DD4"/>
    <w:rsid w:val="00140087"/>
    <w:rsid w:val="00150249"/>
    <w:rsid w:val="001612B2"/>
    <w:rsid w:val="00172A27"/>
    <w:rsid w:val="00176A19"/>
    <w:rsid w:val="00177F65"/>
    <w:rsid w:val="0018303B"/>
    <w:rsid w:val="00186829"/>
    <w:rsid w:val="00197ADE"/>
    <w:rsid w:val="001A09D6"/>
    <w:rsid w:val="001A3FD1"/>
    <w:rsid w:val="001C2813"/>
    <w:rsid w:val="001C7161"/>
    <w:rsid w:val="001D6184"/>
    <w:rsid w:val="001E75C2"/>
    <w:rsid w:val="001F5B42"/>
    <w:rsid w:val="001F5CF6"/>
    <w:rsid w:val="001F6FFB"/>
    <w:rsid w:val="00227CB6"/>
    <w:rsid w:val="00230AB1"/>
    <w:rsid w:val="00237702"/>
    <w:rsid w:val="0024285F"/>
    <w:rsid w:val="00251E21"/>
    <w:rsid w:val="00255805"/>
    <w:rsid w:val="00256EEB"/>
    <w:rsid w:val="00262D36"/>
    <w:rsid w:val="00262E41"/>
    <w:rsid w:val="002761DB"/>
    <w:rsid w:val="00276B0E"/>
    <w:rsid w:val="002775F4"/>
    <w:rsid w:val="002776B2"/>
    <w:rsid w:val="00285DE5"/>
    <w:rsid w:val="00293FF9"/>
    <w:rsid w:val="00295B25"/>
    <w:rsid w:val="002B744C"/>
    <w:rsid w:val="002C1DB1"/>
    <w:rsid w:val="002C5739"/>
    <w:rsid w:val="002D21CB"/>
    <w:rsid w:val="002D561A"/>
    <w:rsid w:val="002E07CE"/>
    <w:rsid w:val="002E1E3D"/>
    <w:rsid w:val="002E7A7D"/>
    <w:rsid w:val="002F6F42"/>
    <w:rsid w:val="00307F92"/>
    <w:rsid w:val="00310B66"/>
    <w:rsid w:val="00315F4E"/>
    <w:rsid w:val="003204C7"/>
    <w:rsid w:val="00325478"/>
    <w:rsid w:val="00333142"/>
    <w:rsid w:val="00337F0D"/>
    <w:rsid w:val="00345430"/>
    <w:rsid w:val="00347A49"/>
    <w:rsid w:val="00350D35"/>
    <w:rsid w:val="003533E3"/>
    <w:rsid w:val="00360E48"/>
    <w:rsid w:val="00363458"/>
    <w:rsid w:val="00365996"/>
    <w:rsid w:val="003705F9"/>
    <w:rsid w:val="003754F6"/>
    <w:rsid w:val="00380360"/>
    <w:rsid w:val="003847C3"/>
    <w:rsid w:val="003A4B18"/>
    <w:rsid w:val="003A6783"/>
    <w:rsid w:val="003A6921"/>
    <w:rsid w:val="003B395B"/>
    <w:rsid w:val="003B55D5"/>
    <w:rsid w:val="003B6568"/>
    <w:rsid w:val="003C22EC"/>
    <w:rsid w:val="003D283E"/>
    <w:rsid w:val="003D2BDE"/>
    <w:rsid w:val="003E2784"/>
    <w:rsid w:val="003E4BFD"/>
    <w:rsid w:val="003E7ECF"/>
    <w:rsid w:val="003F55DA"/>
    <w:rsid w:val="003F6A20"/>
    <w:rsid w:val="003F738A"/>
    <w:rsid w:val="00410C71"/>
    <w:rsid w:val="00413257"/>
    <w:rsid w:val="0041447C"/>
    <w:rsid w:val="00420749"/>
    <w:rsid w:val="00435B09"/>
    <w:rsid w:val="00440E58"/>
    <w:rsid w:val="00441815"/>
    <w:rsid w:val="00441C2A"/>
    <w:rsid w:val="004443BC"/>
    <w:rsid w:val="004506A4"/>
    <w:rsid w:val="00456F59"/>
    <w:rsid w:val="004605AC"/>
    <w:rsid w:val="004642B3"/>
    <w:rsid w:val="00466515"/>
    <w:rsid w:val="00475A4C"/>
    <w:rsid w:val="004837BE"/>
    <w:rsid w:val="0048705E"/>
    <w:rsid w:val="004873CF"/>
    <w:rsid w:val="0049294F"/>
    <w:rsid w:val="004A363E"/>
    <w:rsid w:val="004A3CC1"/>
    <w:rsid w:val="004A3ED8"/>
    <w:rsid w:val="004D2FA3"/>
    <w:rsid w:val="004D387B"/>
    <w:rsid w:val="004D41D8"/>
    <w:rsid w:val="004E4B51"/>
    <w:rsid w:val="00502251"/>
    <w:rsid w:val="00502FF1"/>
    <w:rsid w:val="00505023"/>
    <w:rsid w:val="0051296A"/>
    <w:rsid w:val="00516D37"/>
    <w:rsid w:val="005172C6"/>
    <w:rsid w:val="0052242A"/>
    <w:rsid w:val="00526B8B"/>
    <w:rsid w:val="0053792E"/>
    <w:rsid w:val="00546122"/>
    <w:rsid w:val="00550758"/>
    <w:rsid w:val="0055366D"/>
    <w:rsid w:val="00554401"/>
    <w:rsid w:val="00555461"/>
    <w:rsid w:val="0058343A"/>
    <w:rsid w:val="00584779"/>
    <w:rsid w:val="0058671C"/>
    <w:rsid w:val="00591A7B"/>
    <w:rsid w:val="00592C7C"/>
    <w:rsid w:val="005D28EF"/>
    <w:rsid w:val="005D377D"/>
    <w:rsid w:val="005E1382"/>
    <w:rsid w:val="005E6350"/>
    <w:rsid w:val="005F01F4"/>
    <w:rsid w:val="005F6842"/>
    <w:rsid w:val="00603632"/>
    <w:rsid w:val="00603F11"/>
    <w:rsid w:val="0060538D"/>
    <w:rsid w:val="006100B6"/>
    <w:rsid w:val="0061068B"/>
    <w:rsid w:val="006176AF"/>
    <w:rsid w:val="006203AB"/>
    <w:rsid w:val="006225F6"/>
    <w:rsid w:val="00641669"/>
    <w:rsid w:val="00641F5F"/>
    <w:rsid w:val="00651DF6"/>
    <w:rsid w:val="006573BD"/>
    <w:rsid w:val="00677508"/>
    <w:rsid w:val="006778C1"/>
    <w:rsid w:val="0068199A"/>
    <w:rsid w:val="006853F5"/>
    <w:rsid w:val="00690198"/>
    <w:rsid w:val="006A3515"/>
    <w:rsid w:val="006B38F2"/>
    <w:rsid w:val="006B5229"/>
    <w:rsid w:val="006B6176"/>
    <w:rsid w:val="006C2710"/>
    <w:rsid w:val="006C2CC5"/>
    <w:rsid w:val="006C541B"/>
    <w:rsid w:val="006D0CCF"/>
    <w:rsid w:val="006D2158"/>
    <w:rsid w:val="006E3D51"/>
    <w:rsid w:val="006F0215"/>
    <w:rsid w:val="006F18CF"/>
    <w:rsid w:val="006F4070"/>
    <w:rsid w:val="006F5B0A"/>
    <w:rsid w:val="0070589E"/>
    <w:rsid w:val="00724A1A"/>
    <w:rsid w:val="00725226"/>
    <w:rsid w:val="00726F4A"/>
    <w:rsid w:val="007307E9"/>
    <w:rsid w:val="0073138F"/>
    <w:rsid w:val="00733F26"/>
    <w:rsid w:val="00753AF5"/>
    <w:rsid w:val="00763647"/>
    <w:rsid w:val="007704C8"/>
    <w:rsid w:val="007712C7"/>
    <w:rsid w:val="007730E0"/>
    <w:rsid w:val="00780CC3"/>
    <w:rsid w:val="007839AA"/>
    <w:rsid w:val="00791818"/>
    <w:rsid w:val="00792549"/>
    <w:rsid w:val="007942F2"/>
    <w:rsid w:val="00797AC5"/>
    <w:rsid w:val="007A0A0E"/>
    <w:rsid w:val="007A30B4"/>
    <w:rsid w:val="007A54EA"/>
    <w:rsid w:val="007A6902"/>
    <w:rsid w:val="007B4D38"/>
    <w:rsid w:val="007B7D6A"/>
    <w:rsid w:val="007E07DD"/>
    <w:rsid w:val="007E5C80"/>
    <w:rsid w:val="007E667E"/>
    <w:rsid w:val="007F26C7"/>
    <w:rsid w:val="007F638A"/>
    <w:rsid w:val="00802DE0"/>
    <w:rsid w:val="00807E4C"/>
    <w:rsid w:val="008151B7"/>
    <w:rsid w:val="008225F1"/>
    <w:rsid w:val="00823207"/>
    <w:rsid w:val="008255E1"/>
    <w:rsid w:val="008329CD"/>
    <w:rsid w:val="00832C77"/>
    <w:rsid w:val="008651A8"/>
    <w:rsid w:val="00870D7C"/>
    <w:rsid w:val="008741EF"/>
    <w:rsid w:val="008837ED"/>
    <w:rsid w:val="00883B94"/>
    <w:rsid w:val="00894CF7"/>
    <w:rsid w:val="0089505A"/>
    <w:rsid w:val="008A610B"/>
    <w:rsid w:val="008B17E4"/>
    <w:rsid w:val="008B5244"/>
    <w:rsid w:val="008D5B54"/>
    <w:rsid w:val="008E1F0F"/>
    <w:rsid w:val="008E2435"/>
    <w:rsid w:val="008E3B38"/>
    <w:rsid w:val="008F0CB8"/>
    <w:rsid w:val="008F70D2"/>
    <w:rsid w:val="009106FB"/>
    <w:rsid w:val="009108AD"/>
    <w:rsid w:val="00911E41"/>
    <w:rsid w:val="009179BF"/>
    <w:rsid w:val="0092125C"/>
    <w:rsid w:val="009310DA"/>
    <w:rsid w:val="0093111A"/>
    <w:rsid w:val="00936377"/>
    <w:rsid w:val="00941B2F"/>
    <w:rsid w:val="009467E2"/>
    <w:rsid w:val="00957727"/>
    <w:rsid w:val="009577A3"/>
    <w:rsid w:val="00963BDA"/>
    <w:rsid w:val="00970C7A"/>
    <w:rsid w:val="00977BF3"/>
    <w:rsid w:val="009949A2"/>
    <w:rsid w:val="009A5458"/>
    <w:rsid w:val="009B2FFD"/>
    <w:rsid w:val="009B58DC"/>
    <w:rsid w:val="009C0676"/>
    <w:rsid w:val="009C1472"/>
    <w:rsid w:val="009C2037"/>
    <w:rsid w:val="009C41C3"/>
    <w:rsid w:val="009D2EE7"/>
    <w:rsid w:val="009E14ED"/>
    <w:rsid w:val="009E5E4D"/>
    <w:rsid w:val="009F3458"/>
    <w:rsid w:val="009F7D7F"/>
    <w:rsid w:val="00A00A52"/>
    <w:rsid w:val="00A0199F"/>
    <w:rsid w:val="00A02BAA"/>
    <w:rsid w:val="00A03847"/>
    <w:rsid w:val="00A066FC"/>
    <w:rsid w:val="00A262F1"/>
    <w:rsid w:val="00A3735E"/>
    <w:rsid w:val="00A407BF"/>
    <w:rsid w:val="00A41500"/>
    <w:rsid w:val="00A632BE"/>
    <w:rsid w:val="00A66879"/>
    <w:rsid w:val="00A66B3F"/>
    <w:rsid w:val="00A819C9"/>
    <w:rsid w:val="00A93763"/>
    <w:rsid w:val="00AA00B4"/>
    <w:rsid w:val="00AA2C37"/>
    <w:rsid w:val="00AD2817"/>
    <w:rsid w:val="00AE62E8"/>
    <w:rsid w:val="00AE6C1D"/>
    <w:rsid w:val="00AF6B46"/>
    <w:rsid w:val="00B02FFF"/>
    <w:rsid w:val="00B16136"/>
    <w:rsid w:val="00B16E50"/>
    <w:rsid w:val="00B206FB"/>
    <w:rsid w:val="00B20CC4"/>
    <w:rsid w:val="00B25BC2"/>
    <w:rsid w:val="00B31F6D"/>
    <w:rsid w:val="00B3575F"/>
    <w:rsid w:val="00B40849"/>
    <w:rsid w:val="00B44B98"/>
    <w:rsid w:val="00B670C3"/>
    <w:rsid w:val="00B70F97"/>
    <w:rsid w:val="00B765F4"/>
    <w:rsid w:val="00B87D2A"/>
    <w:rsid w:val="00BA4967"/>
    <w:rsid w:val="00BB67A5"/>
    <w:rsid w:val="00BB7223"/>
    <w:rsid w:val="00BC3DE5"/>
    <w:rsid w:val="00BD2A97"/>
    <w:rsid w:val="00BD3994"/>
    <w:rsid w:val="00BD75CF"/>
    <w:rsid w:val="00BE08B6"/>
    <w:rsid w:val="00BE563E"/>
    <w:rsid w:val="00BF4B2D"/>
    <w:rsid w:val="00C021A1"/>
    <w:rsid w:val="00C023FB"/>
    <w:rsid w:val="00C06C35"/>
    <w:rsid w:val="00C114AE"/>
    <w:rsid w:val="00C11F8C"/>
    <w:rsid w:val="00C143D6"/>
    <w:rsid w:val="00C14B8A"/>
    <w:rsid w:val="00C16A13"/>
    <w:rsid w:val="00C2413B"/>
    <w:rsid w:val="00C25A38"/>
    <w:rsid w:val="00C25FDC"/>
    <w:rsid w:val="00C31FE1"/>
    <w:rsid w:val="00C326CF"/>
    <w:rsid w:val="00C357E7"/>
    <w:rsid w:val="00C458A6"/>
    <w:rsid w:val="00C54670"/>
    <w:rsid w:val="00C54CFD"/>
    <w:rsid w:val="00C55052"/>
    <w:rsid w:val="00C61211"/>
    <w:rsid w:val="00C82969"/>
    <w:rsid w:val="00C95B46"/>
    <w:rsid w:val="00CA226A"/>
    <w:rsid w:val="00CB3D53"/>
    <w:rsid w:val="00CB5095"/>
    <w:rsid w:val="00CB5A9E"/>
    <w:rsid w:val="00CB736C"/>
    <w:rsid w:val="00CC1B47"/>
    <w:rsid w:val="00CD0E3D"/>
    <w:rsid w:val="00CD27E0"/>
    <w:rsid w:val="00CD3EA3"/>
    <w:rsid w:val="00CE7EDC"/>
    <w:rsid w:val="00CF2022"/>
    <w:rsid w:val="00D133CD"/>
    <w:rsid w:val="00D41842"/>
    <w:rsid w:val="00D41FB9"/>
    <w:rsid w:val="00D43790"/>
    <w:rsid w:val="00D44DAE"/>
    <w:rsid w:val="00D4647C"/>
    <w:rsid w:val="00D53C61"/>
    <w:rsid w:val="00D54281"/>
    <w:rsid w:val="00D6649D"/>
    <w:rsid w:val="00D72667"/>
    <w:rsid w:val="00D96393"/>
    <w:rsid w:val="00DA2CB3"/>
    <w:rsid w:val="00DA35B3"/>
    <w:rsid w:val="00DB1572"/>
    <w:rsid w:val="00DB5947"/>
    <w:rsid w:val="00DB622D"/>
    <w:rsid w:val="00DB731A"/>
    <w:rsid w:val="00DB7385"/>
    <w:rsid w:val="00DC46A7"/>
    <w:rsid w:val="00DE1591"/>
    <w:rsid w:val="00DF376A"/>
    <w:rsid w:val="00DF3D2E"/>
    <w:rsid w:val="00DF746E"/>
    <w:rsid w:val="00E03D27"/>
    <w:rsid w:val="00E10151"/>
    <w:rsid w:val="00E2210E"/>
    <w:rsid w:val="00E22EF8"/>
    <w:rsid w:val="00E239F2"/>
    <w:rsid w:val="00E2540D"/>
    <w:rsid w:val="00E3526F"/>
    <w:rsid w:val="00E40B22"/>
    <w:rsid w:val="00E54063"/>
    <w:rsid w:val="00E56994"/>
    <w:rsid w:val="00E603A0"/>
    <w:rsid w:val="00E61B16"/>
    <w:rsid w:val="00E654AA"/>
    <w:rsid w:val="00E77DB2"/>
    <w:rsid w:val="00E8684F"/>
    <w:rsid w:val="00E91A22"/>
    <w:rsid w:val="00E95747"/>
    <w:rsid w:val="00EA3CED"/>
    <w:rsid w:val="00EA6D75"/>
    <w:rsid w:val="00EB20D6"/>
    <w:rsid w:val="00EB3BEE"/>
    <w:rsid w:val="00EB7BAE"/>
    <w:rsid w:val="00EC0FDD"/>
    <w:rsid w:val="00EC4074"/>
    <w:rsid w:val="00EC691C"/>
    <w:rsid w:val="00EE0983"/>
    <w:rsid w:val="00EE1362"/>
    <w:rsid w:val="00EE76AD"/>
    <w:rsid w:val="00EF7694"/>
    <w:rsid w:val="00F01FCA"/>
    <w:rsid w:val="00F0792D"/>
    <w:rsid w:val="00F1746B"/>
    <w:rsid w:val="00F203BE"/>
    <w:rsid w:val="00F20DAE"/>
    <w:rsid w:val="00F25084"/>
    <w:rsid w:val="00F2542E"/>
    <w:rsid w:val="00F30247"/>
    <w:rsid w:val="00F445E0"/>
    <w:rsid w:val="00F535FB"/>
    <w:rsid w:val="00F552A7"/>
    <w:rsid w:val="00F56740"/>
    <w:rsid w:val="00F70D2A"/>
    <w:rsid w:val="00F73EDB"/>
    <w:rsid w:val="00F806FE"/>
    <w:rsid w:val="00F90276"/>
    <w:rsid w:val="00FA1300"/>
    <w:rsid w:val="00FA1F5C"/>
    <w:rsid w:val="00FA3541"/>
    <w:rsid w:val="00FB2DA2"/>
    <w:rsid w:val="00FB3295"/>
    <w:rsid w:val="00FB6F92"/>
    <w:rsid w:val="00FC0922"/>
    <w:rsid w:val="00FD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30,#f60"/>
    </o:shapedefaults>
    <o:shapelayout v:ext="edit">
      <o:idmap v:ext="edit" data="2"/>
    </o:shapelayout>
  </w:shapeDefaults>
  <w:decimalSymbol w:val="."/>
  <w:listSeparator w:val=","/>
  <w14:docId w14:val="5072D0BB"/>
  <w15:chartTrackingRefBased/>
  <w15:docId w15:val="{99904904-DB0A-4631-81AE-799F6C328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F5F"/>
    <w:rPr>
      <w:spacing w:val="15"/>
      <w:sz w:val="28"/>
      <w:szCs w:val="28"/>
    </w:rPr>
  </w:style>
  <w:style w:type="paragraph" w:styleId="1">
    <w:name w:val="heading 1"/>
    <w:basedOn w:val="a"/>
    <w:next w:val="a"/>
    <w:link w:val="10"/>
    <w:qFormat/>
    <w:rsid w:val="00B3575F"/>
    <w:pPr>
      <w:keepNext/>
      <w:jc w:val="center"/>
      <w:outlineLvl w:val="0"/>
    </w:pPr>
    <w:rPr>
      <w:rFonts w:ascii="Arial" w:hAnsi="Arial"/>
      <w:b/>
      <w:spacing w:val="0"/>
      <w:sz w:val="22"/>
      <w:lang w:val="en-GB"/>
    </w:rPr>
  </w:style>
  <w:style w:type="paragraph" w:styleId="2">
    <w:name w:val="heading 2"/>
    <w:basedOn w:val="a"/>
    <w:next w:val="a"/>
    <w:link w:val="20"/>
    <w:qFormat/>
    <w:rsid w:val="00B3575F"/>
    <w:pPr>
      <w:keepNext/>
      <w:numPr>
        <w:numId w:val="1"/>
      </w:numPr>
      <w:autoSpaceDE w:val="0"/>
      <w:autoSpaceDN w:val="0"/>
      <w:adjustRightInd w:val="0"/>
      <w:outlineLvl w:val="1"/>
    </w:pPr>
    <w:rPr>
      <w:rFonts w:eastAsia="Times New Roman"/>
      <w:color w:val="000000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6A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uiPriority w:val="99"/>
    <w:rsid w:val="00C16A13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uiPriority w:val="99"/>
    <w:semiHidden/>
    <w:unhideWhenUsed/>
    <w:rsid w:val="0055366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A00B4"/>
    <w:rPr>
      <w:rFonts w:ascii="Times New Roman" w:hAnsi="Times New Roman"/>
      <w:spacing w:val="0"/>
      <w:kern w:val="2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AA00B4"/>
    <w:rPr>
      <w:kern w:val="2"/>
      <w:sz w:val="18"/>
      <w:szCs w:val="18"/>
    </w:rPr>
  </w:style>
  <w:style w:type="character" w:customStyle="1" w:styleId="10">
    <w:name w:val="标题 1 字符"/>
    <w:link w:val="1"/>
    <w:rsid w:val="00B3575F"/>
    <w:rPr>
      <w:rFonts w:ascii="Arial" w:hAnsi="Arial"/>
      <w:b/>
      <w:sz w:val="22"/>
      <w:lang w:val="en-GB" w:eastAsia="en-US"/>
    </w:rPr>
  </w:style>
  <w:style w:type="character" w:customStyle="1" w:styleId="20">
    <w:name w:val="标题 2 字符"/>
    <w:link w:val="2"/>
    <w:rsid w:val="00B3575F"/>
    <w:rPr>
      <w:rFonts w:ascii="Helvetica 55" w:eastAsia="Times New Roman" w:hAnsi="Helvetica 55"/>
      <w:color w:val="000000"/>
      <w:spacing w:val="15"/>
      <w:sz w:val="32"/>
      <w:szCs w:val="48"/>
      <w:lang w:val="de-DE" w:eastAsia="en-US"/>
    </w:rPr>
  </w:style>
  <w:style w:type="table" w:styleId="a9">
    <w:name w:val="Table Grid"/>
    <w:basedOn w:val="a1"/>
    <w:uiPriority w:val="59"/>
    <w:rsid w:val="00177F6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Normal (Web)"/>
    <w:basedOn w:val="a"/>
    <w:uiPriority w:val="99"/>
    <w:unhideWhenUsed/>
    <w:rsid w:val="004A3CC1"/>
    <w:pPr>
      <w:spacing w:before="100" w:beforeAutospacing="1" w:after="100" w:afterAutospacing="1"/>
    </w:pPr>
    <w:rPr>
      <w:rFonts w:ascii="宋体" w:hAnsi="宋体" w:cs="宋体"/>
      <w:spacing w:val="0"/>
      <w:sz w:val="24"/>
      <w:szCs w:val="24"/>
    </w:rPr>
  </w:style>
  <w:style w:type="character" w:customStyle="1" w:styleId="a5">
    <w:name w:val="页脚 字符"/>
    <w:link w:val="a4"/>
    <w:uiPriority w:val="99"/>
    <w:rsid w:val="002776B2"/>
    <w:rPr>
      <w:rFonts w:ascii="Helvetica 55" w:hAnsi="Helvetica 55"/>
      <w:spacing w:val="15"/>
      <w:sz w:val="18"/>
      <w:lang w:val="de-DE" w:eastAsia="en-US"/>
    </w:rPr>
  </w:style>
  <w:style w:type="character" w:customStyle="1" w:styleId="apple-converted-space">
    <w:name w:val="apple-converted-space"/>
    <w:basedOn w:val="a0"/>
    <w:rsid w:val="003E4BFD"/>
  </w:style>
  <w:style w:type="paragraph" w:customStyle="1" w:styleId="ParaCharCharCharCharCharCharCharCharCharChar">
    <w:name w:val="默认段落字体 Para Char Char Char Char Char Char Char Char Char Char"/>
    <w:basedOn w:val="a"/>
    <w:rsid w:val="00186829"/>
    <w:pPr>
      <w:adjustRightInd w:val="0"/>
      <w:spacing w:line="312" w:lineRule="atLeast"/>
      <w:jc w:val="both"/>
      <w:textAlignment w:val="baseline"/>
    </w:pPr>
    <w:rPr>
      <w:rFonts w:ascii="Times New Roman" w:hAnsi="Times New Roman"/>
      <w:spacing w:val="0"/>
      <w:sz w:val="24"/>
    </w:rPr>
  </w:style>
  <w:style w:type="paragraph" w:styleId="ab">
    <w:name w:val="List Paragraph"/>
    <w:basedOn w:val="a"/>
    <w:uiPriority w:val="34"/>
    <w:qFormat/>
    <w:rsid w:val="009C2037"/>
    <w:pPr>
      <w:ind w:firstLineChars="200" w:firstLine="420"/>
    </w:pPr>
  </w:style>
  <w:style w:type="character" w:styleId="ac">
    <w:name w:val="page number"/>
    <w:basedOn w:val="a0"/>
    <w:rsid w:val="008F70D2"/>
  </w:style>
  <w:style w:type="paragraph" w:styleId="ad">
    <w:name w:val="Title"/>
    <w:basedOn w:val="a"/>
    <w:next w:val="a"/>
    <w:link w:val="11"/>
    <w:uiPriority w:val="10"/>
    <w:qFormat/>
    <w:rsid w:val="00C2413B"/>
    <w:pPr>
      <w:widowControl w:val="0"/>
      <w:spacing w:before="240" w:after="60"/>
      <w:jc w:val="center"/>
      <w:outlineLvl w:val="0"/>
    </w:pPr>
    <w:rPr>
      <w:rFonts w:ascii="Calibri Light" w:hAnsi="Calibri Light"/>
      <w:b/>
      <w:bCs/>
      <w:spacing w:val="0"/>
      <w:kern w:val="2"/>
    </w:rPr>
  </w:style>
  <w:style w:type="character" w:customStyle="1" w:styleId="ae">
    <w:name w:val="标题 字符"/>
    <w:uiPriority w:val="10"/>
    <w:rsid w:val="00C2413B"/>
    <w:rPr>
      <w:rFonts w:ascii="等线 Light" w:eastAsia="等线 Light" w:hAnsi="等线 Light" w:cs="Times New Roman"/>
      <w:b/>
      <w:bCs/>
      <w:spacing w:val="15"/>
      <w:sz w:val="32"/>
      <w:szCs w:val="32"/>
      <w:lang w:val="de-DE" w:eastAsia="en-US"/>
    </w:rPr>
  </w:style>
  <w:style w:type="character" w:customStyle="1" w:styleId="11">
    <w:name w:val="标题 字符1"/>
    <w:link w:val="ad"/>
    <w:uiPriority w:val="10"/>
    <w:rsid w:val="00C2413B"/>
    <w:rPr>
      <w:rFonts w:ascii="Calibri Light" w:hAnsi="Calibri Light"/>
      <w:b/>
      <w:bCs/>
      <w:kern w:val="2"/>
      <w:sz w:val="32"/>
      <w:szCs w:val="32"/>
    </w:rPr>
  </w:style>
  <w:style w:type="character" w:customStyle="1" w:styleId="Char">
    <w:name w:val="标题 Char"/>
    <w:uiPriority w:val="10"/>
    <w:rsid w:val="00AA2C37"/>
    <w:rPr>
      <w:rFonts w:ascii="Calibri Light" w:hAnsi="Calibri Light"/>
      <w:b/>
      <w:bCs/>
      <w:kern w:val="2"/>
      <w:sz w:val="32"/>
      <w:szCs w:val="32"/>
    </w:rPr>
  </w:style>
  <w:style w:type="paragraph" w:styleId="af">
    <w:name w:val="endnote text"/>
    <w:basedOn w:val="a"/>
    <w:link w:val="af0"/>
    <w:uiPriority w:val="99"/>
    <w:semiHidden/>
    <w:unhideWhenUsed/>
    <w:rsid w:val="004D2FA3"/>
    <w:pPr>
      <w:snapToGrid w:val="0"/>
    </w:pPr>
  </w:style>
  <w:style w:type="character" w:customStyle="1" w:styleId="af0">
    <w:name w:val="尾注文本 字符"/>
    <w:link w:val="af"/>
    <w:uiPriority w:val="99"/>
    <w:semiHidden/>
    <w:rsid w:val="004D2FA3"/>
    <w:rPr>
      <w:rFonts w:ascii="Helvetica 55" w:hAnsi="Helvetica 55"/>
      <w:spacing w:val="15"/>
      <w:lang w:val="de-DE" w:eastAsia="en-US"/>
    </w:rPr>
  </w:style>
  <w:style w:type="character" w:styleId="af1">
    <w:name w:val="endnote reference"/>
    <w:uiPriority w:val="99"/>
    <w:semiHidden/>
    <w:unhideWhenUsed/>
    <w:rsid w:val="004D2FA3"/>
    <w:rPr>
      <w:vertAlign w:val="superscript"/>
    </w:rPr>
  </w:style>
  <w:style w:type="character" w:styleId="af2">
    <w:name w:val="Placeholder Text"/>
    <w:uiPriority w:val="99"/>
    <w:semiHidden/>
    <w:rsid w:val="00466515"/>
    <w:rPr>
      <w:color w:val="808080"/>
    </w:rPr>
  </w:style>
  <w:style w:type="numbering" w:customStyle="1" w:styleId="WEBENWOOD-2019">
    <w:name w:val="WEBEN WOOD-2019"/>
    <w:uiPriority w:val="99"/>
    <w:rsid w:val="009E5E4D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ofe\Documents\&#33258;&#23450;&#20041;%20Office%20&#27169;&#26495;\WebenSmart%20Template%20v200409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6C674-003B-49D7-98A2-48BF05247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WebenSmart Template v200409.dotm</Template>
  <TotalTime>4</TotalTime>
  <Pages>1</Pages>
  <Words>33</Words>
  <Characters>194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Figo</dc:creator>
  <cp:keywords/>
  <cp:lastModifiedBy>柯 俊杰</cp:lastModifiedBy>
  <cp:revision>2</cp:revision>
  <cp:lastPrinted>2019-08-01T11:17:00Z</cp:lastPrinted>
  <dcterms:created xsi:type="dcterms:W3CDTF">2023-07-31T05:20:00Z</dcterms:created>
  <dcterms:modified xsi:type="dcterms:W3CDTF">2023-07-31T05:20:00Z</dcterms:modified>
</cp:coreProperties>
</file>